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394B1" w14:textId="33536360" w:rsidR="00F45B1E" w:rsidRPr="00FB63EE" w:rsidRDefault="00FB63EE" w:rsidP="00140617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ppleGothic" w:eastAsia="AppleGothic" w:hAnsi="Sathu" w:cs="Euphemia UCAS"/>
          <w:sz w:val="28"/>
          <w:szCs w:val="28"/>
        </w:rPr>
      </w:pPr>
      <w:r w:rsidRPr="00FB63EE">
        <w:rPr>
          <w:rFonts w:ascii="AppleGothic" w:eastAsia="AppleGothic" w:hAnsi="Sathu" w:cs="Euphemia UCAS" w:hint="eastAsia"/>
          <w:sz w:val="28"/>
          <w:szCs w:val="28"/>
        </w:rPr>
        <w:t>Weekplanner huiswerk</w:t>
      </w:r>
      <w:r w:rsidR="009C4EBA">
        <w:rPr>
          <w:rFonts w:ascii="AppleGothic" w:eastAsia="AppleGothic" w:hAnsi="Sathu" w:cs="Euphemia UCAS" w:hint="eastAsia"/>
          <w:sz w:val="28"/>
          <w:szCs w:val="28"/>
        </w:rPr>
        <w:t xml:space="preserve"> 1</w:t>
      </w:r>
      <w:r w:rsidR="00F45B1E" w:rsidRPr="00FB63EE">
        <w:rPr>
          <w:rFonts w:ascii="AppleGothic" w:eastAsia="AppleGothic" w:hAnsi="Sathu" w:cs="Euphemia UCAS" w:hint="eastAsia"/>
          <w:sz w:val="28"/>
          <w:szCs w:val="28"/>
          <w:vertAlign w:val="superscript"/>
        </w:rPr>
        <w:t>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graad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="009C4EBA">
        <w:rPr>
          <w:rFonts w:ascii="AppleGothic" w:eastAsia="AppleGothic" w:hAnsi="Sathu" w:cs="Euphemia UCAS" w:hint="eastAsia"/>
          <w:sz w:val="28"/>
          <w:szCs w:val="28"/>
        </w:rPr>
        <w:t xml:space="preserve"> 1ste</w:t>
      </w:r>
      <w:r w:rsidR="00F45B1E" w:rsidRPr="00FB63EE">
        <w:rPr>
          <w:rFonts w:ascii="AppleGothic" w:eastAsia="AppleGothic" w:hAnsi="Sathu" w:cs="Euphemia UCAS" w:hint="eastAsia"/>
          <w:sz w:val="28"/>
          <w:szCs w:val="28"/>
        </w:rPr>
        <w:t xml:space="preserve"> leerjaar</w:t>
      </w:r>
    </w:p>
    <w:p w14:paraId="5CDAA5FD" w14:textId="77777777" w:rsidR="00F45B1E" w:rsidRDefault="00F45B1E">
      <w:pPr>
        <w:rPr>
          <w:sz w:val="32"/>
          <w:szCs w:val="32"/>
        </w:rPr>
      </w:pPr>
    </w:p>
    <w:p w14:paraId="79E27CBB" w14:textId="106FB234" w:rsidR="005F7BB1" w:rsidRPr="004975FC" w:rsidRDefault="005F7BB1" w:rsidP="005F7BB1">
      <w:pPr>
        <w:rPr>
          <w:b/>
        </w:rPr>
      </w:pPr>
      <w:r w:rsidRPr="004975FC">
        <w:rPr>
          <w:rFonts w:ascii="Chalkboard" w:hAnsi="Chalkboard"/>
          <w:b/>
        </w:rPr>
        <w:t>Maandag</w:t>
      </w:r>
      <w:r w:rsidR="00B6315D">
        <w:rPr>
          <w:rFonts w:ascii="Chalkboard" w:hAnsi="Chalkboard"/>
          <w:b/>
        </w:rPr>
        <w:t xml:space="preserve">    </w:t>
      </w:r>
      <w:r w:rsidR="0096410C">
        <w:rPr>
          <w:rFonts w:ascii="Chalkboard" w:hAnsi="Chalkboard"/>
          <w:b/>
        </w:rPr>
        <w:t>13 februari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5"/>
        <w:gridCol w:w="7378"/>
        <w:gridCol w:w="803"/>
      </w:tblGrid>
      <w:tr w:rsidR="005F7BB1" w:rsidRPr="00694BBD" w14:paraId="5D1D365E" w14:textId="77777777" w:rsidTr="00C86854">
        <w:tc>
          <w:tcPr>
            <w:tcW w:w="880" w:type="dxa"/>
          </w:tcPr>
          <w:p w14:paraId="00D81909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1B625A26" wp14:editId="27291230">
                  <wp:extent cx="338455" cy="338455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7D450E8F" w14:textId="45A6683D" w:rsidR="005F7BB1" w:rsidRPr="00804718" w:rsidRDefault="0096410C" w:rsidP="00C86854">
            <w:r>
              <w:t>Geen school</w:t>
            </w:r>
          </w:p>
        </w:tc>
        <w:tc>
          <w:tcPr>
            <w:tcW w:w="810" w:type="dxa"/>
          </w:tcPr>
          <w:p w14:paraId="5D4C8F2A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:rsidRPr="00694BBD" w14:paraId="373AEB2F" w14:textId="77777777" w:rsidTr="00C86854">
        <w:tc>
          <w:tcPr>
            <w:tcW w:w="880" w:type="dxa"/>
          </w:tcPr>
          <w:p w14:paraId="44BB9482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DAB7F9F" wp14:editId="674BDBD7">
                  <wp:extent cx="338455" cy="338455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6B3D0954" w14:textId="3100E592" w:rsidR="000B77EC" w:rsidRPr="0007728D" w:rsidRDefault="0096410C" w:rsidP="00C86854">
            <w:r>
              <w:t>Tekening van je lievelingseten maken</w:t>
            </w:r>
          </w:p>
        </w:tc>
        <w:tc>
          <w:tcPr>
            <w:tcW w:w="810" w:type="dxa"/>
          </w:tcPr>
          <w:p w14:paraId="1F9BCE02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6A5D3659" w14:textId="77777777" w:rsidR="005F7BB1" w:rsidRDefault="005F7BB1" w:rsidP="005F7BB1">
      <w:pPr>
        <w:rPr>
          <w:sz w:val="32"/>
          <w:szCs w:val="32"/>
        </w:rPr>
      </w:pPr>
    </w:p>
    <w:p w14:paraId="14FAF117" w14:textId="6401B300" w:rsidR="005F7BB1" w:rsidRPr="007A13DC" w:rsidRDefault="005F7BB1" w:rsidP="005F7BB1">
      <w:pPr>
        <w:rPr>
          <w:rFonts w:ascii="Chalkboard" w:hAnsi="Chalkboard"/>
          <w:b/>
        </w:rPr>
      </w:pPr>
      <w:r w:rsidRPr="004975FC">
        <w:rPr>
          <w:rFonts w:ascii="Chalkboard" w:hAnsi="Chalkboard"/>
          <w:b/>
        </w:rPr>
        <w:t>Dinsdag</w:t>
      </w:r>
      <w:r w:rsidR="00B6315D">
        <w:rPr>
          <w:rFonts w:ascii="Chalkboard" w:hAnsi="Chalkboard"/>
          <w:b/>
        </w:rPr>
        <w:t xml:space="preserve">     </w:t>
      </w:r>
      <w:r w:rsidR="0096410C">
        <w:rPr>
          <w:rFonts w:ascii="Chalkboard" w:hAnsi="Chalkboard"/>
          <w:b/>
        </w:rPr>
        <w:t xml:space="preserve">14 februari </w:t>
      </w:r>
      <w:r w:rsidR="00574265">
        <w:rPr>
          <w:rFonts w:ascii="Chalkboard" w:hAnsi="Chalkboard"/>
          <w:b/>
        </w:rPr>
        <w:t>2017</w:t>
      </w:r>
    </w:p>
    <w:p w14:paraId="79FFC363" w14:textId="77777777" w:rsidR="005F7BB1" w:rsidRPr="004975FC" w:rsidRDefault="005F7BB1" w:rsidP="005F7BB1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5F7BB1" w:rsidRPr="00B332D8" w14:paraId="7F495807" w14:textId="77777777" w:rsidTr="00C86854">
        <w:tc>
          <w:tcPr>
            <w:tcW w:w="889" w:type="dxa"/>
          </w:tcPr>
          <w:p w14:paraId="63F7AA78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43DA24B" wp14:editId="2B87F342">
                  <wp:extent cx="338455" cy="338455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F53A106" w14:textId="2DE7458A" w:rsidR="005F7BB1" w:rsidRPr="005009F3" w:rsidRDefault="005F7BB1" w:rsidP="00C86854"/>
        </w:tc>
        <w:tc>
          <w:tcPr>
            <w:tcW w:w="810" w:type="dxa"/>
          </w:tcPr>
          <w:p w14:paraId="36553E71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:rsidRPr="00B332D8" w14:paraId="611215DB" w14:textId="77777777" w:rsidTr="00C86854">
        <w:tc>
          <w:tcPr>
            <w:tcW w:w="889" w:type="dxa"/>
          </w:tcPr>
          <w:p w14:paraId="3BC302B9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198C06EB" wp14:editId="2BF213FA">
                  <wp:extent cx="338455" cy="338455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434C488D" w14:textId="1A7ADBF1" w:rsidR="005F7BB1" w:rsidRPr="00EC2A0A" w:rsidRDefault="0096410C" w:rsidP="00C86854">
            <w:r>
              <w:t>Warme kleren aantrekken voor korte wandeling</w:t>
            </w:r>
          </w:p>
        </w:tc>
        <w:tc>
          <w:tcPr>
            <w:tcW w:w="810" w:type="dxa"/>
          </w:tcPr>
          <w:p w14:paraId="60881ECA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0DDD50AC" w14:textId="77777777" w:rsidR="005F7BB1" w:rsidRDefault="005F7BB1" w:rsidP="005F7BB1">
      <w:pPr>
        <w:rPr>
          <w:sz w:val="32"/>
          <w:szCs w:val="32"/>
        </w:rPr>
      </w:pPr>
    </w:p>
    <w:p w14:paraId="7E6C8F5A" w14:textId="2EC33927" w:rsidR="005F7BB1" w:rsidRPr="007A13DC" w:rsidRDefault="00001B7C" w:rsidP="005F7BB1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Woensdag   </w:t>
      </w:r>
      <w:r w:rsidR="0096410C">
        <w:rPr>
          <w:rFonts w:ascii="Chalkboard" w:hAnsi="Chalkboard"/>
          <w:b/>
        </w:rPr>
        <w:t>15</w:t>
      </w:r>
      <w:r w:rsidR="00B6315D">
        <w:rPr>
          <w:rFonts w:ascii="Chalkboard" w:hAnsi="Chalkboard"/>
          <w:b/>
        </w:rPr>
        <w:t xml:space="preserve"> februari </w:t>
      </w:r>
      <w:r w:rsidR="00574265">
        <w:rPr>
          <w:rFonts w:ascii="Chalkboard" w:hAnsi="Chalkboard"/>
          <w:b/>
        </w:rPr>
        <w:t>2017</w:t>
      </w:r>
    </w:p>
    <w:p w14:paraId="25C46ABB" w14:textId="77777777" w:rsidR="005F7BB1" w:rsidRDefault="005F7BB1" w:rsidP="005F7BB1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5F7BB1" w14:paraId="3BBD8728" w14:textId="77777777" w:rsidTr="00C86854">
        <w:tc>
          <w:tcPr>
            <w:tcW w:w="889" w:type="dxa"/>
          </w:tcPr>
          <w:p w14:paraId="7B3F454C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00F536EA" wp14:editId="5A48615C">
                  <wp:extent cx="338455" cy="338455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162C57D" w14:textId="77777777" w:rsidR="005F7BB1" w:rsidRDefault="00E35456" w:rsidP="00C86854">
            <w:proofErr w:type="spellStart"/>
            <w:r>
              <w:t>Bingel</w:t>
            </w:r>
            <w:proofErr w:type="spellEnd"/>
            <w:r>
              <w:t xml:space="preserve"> : taken die klaarstaan</w:t>
            </w:r>
          </w:p>
          <w:p w14:paraId="45526BBF" w14:textId="1C2FD09D" w:rsidR="00E35456" w:rsidRPr="006519B5" w:rsidRDefault="00E35456" w:rsidP="00C86854"/>
        </w:tc>
        <w:tc>
          <w:tcPr>
            <w:tcW w:w="810" w:type="dxa"/>
          </w:tcPr>
          <w:p w14:paraId="05FC5109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14:paraId="43D723AF" w14:textId="77777777" w:rsidTr="00C86854">
        <w:tc>
          <w:tcPr>
            <w:tcW w:w="889" w:type="dxa"/>
          </w:tcPr>
          <w:p w14:paraId="70F6EEE8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25CBE2A9" wp14:editId="19C34357">
                  <wp:extent cx="338455" cy="338455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4C383144" w14:textId="1BD87C30" w:rsidR="00D60DCB" w:rsidRPr="00C2431C" w:rsidRDefault="00D60DCB" w:rsidP="00C86854"/>
        </w:tc>
        <w:tc>
          <w:tcPr>
            <w:tcW w:w="810" w:type="dxa"/>
          </w:tcPr>
          <w:p w14:paraId="22C6E8A1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2F80B715" w14:textId="39CCDC6E" w:rsidR="005F7BB1" w:rsidRDefault="005F7BB1" w:rsidP="005F7BB1">
      <w:pPr>
        <w:rPr>
          <w:sz w:val="32"/>
          <w:szCs w:val="32"/>
        </w:rPr>
      </w:pPr>
    </w:p>
    <w:p w14:paraId="77FC778B" w14:textId="1450640B" w:rsidR="005F7BB1" w:rsidRPr="004975FC" w:rsidRDefault="0096410C" w:rsidP="005F7BB1">
      <w:pPr>
        <w:rPr>
          <w:b/>
        </w:rPr>
      </w:pPr>
      <w:r>
        <w:rPr>
          <w:rFonts w:ascii="Chalkboard" w:hAnsi="Chalkboard"/>
          <w:b/>
        </w:rPr>
        <w:t>Donderdag    16</w:t>
      </w:r>
      <w:r w:rsidR="00B6315D">
        <w:rPr>
          <w:rFonts w:ascii="Chalkboard" w:hAnsi="Chalkboard"/>
          <w:b/>
        </w:rPr>
        <w:t xml:space="preserve"> februari</w:t>
      </w:r>
      <w:r w:rsidR="005F7BB1">
        <w:rPr>
          <w:rFonts w:ascii="Chalkboard" w:hAnsi="Chalkboard"/>
          <w:b/>
        </w:rPr>
        <w:t xml:space="preserve"> </w:t>
      </w:r>
      <w:r w:rsidR="005F7BB1" w:rsidRPr="007A13DC">
        <w:rPr>
          <w:rFonts w:ascii="Chalkboard" w:hAnsi="Chalkboard"/>
          <w:b/>
        </w:rPr>
        <w:t>201</w:t>
      </w:r>
      <w:r w:rsidR="00574265">
        <w:rPr>
          <w:rFonts w:ascii="Chalkboard" w:hAnsi="Chalkboard"/>
          <w:b/>
        </w:rPr>
        <w:t>7</w:t>
      </w:r>
    </w:p>
    <w:p w14:paraId="2B830450" w14:textId="77777777" w:rsidR="005F7BB1" w:rsidRDefault="005F7BB1" w:rsidP="005F7BB1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7"/>
        <w:gridCol w:w="804"/>
      </w:tblGrid>
      <w:tr w:rsidR="005F7BB1" w14:paraId="0D519507" w14:textId="77777777" w:rsidTr="00C86854">
        <w:tc>
          <w:tcPr>
            <w:tcW w:w="889" w:type="dxa"/>
          </w:tcPr>
          <w:p w14:paraId="5C492B6E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2FB2131" wp14:editId="273544AC">
                  <wp:extent cx="338455" cy="338455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E1407E7" w14:textId="7D8CCDB7" w:rsidR="005F7BB1" w:rsidRPr="00804718" w:rsidRDefault="005F7BB1" w:rsidP="00C86854"/>
        </w:tc>
        <w:tc>
          <w:tcPr>
            <w:tcW w:w="810" w:type="dxa"/>
          </w:tcPr>
          <w:p w14:paraId="61802D2A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14:paraId="5D79BF05" w14:textId="77777777" w:rsidTr="00C86854">
        <w:tc>
          <w:tcPr>
            <w:tcW w:w="889" w:type="dxa"/>
          </w:tcPr>
          <w:p w14:paraId="0DCEEF2F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198354E" wp14:editId="0741BB5E">
                  <wp:extent cx="338455" cy="338455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56BA960B" w14:textId="2A75F52D" w:rsidR="004D3078" w:rsidRPr="001C3181" w:rsidRDefault="004D3078" w:rsidP="00C86854"/>
        </w:tc>
        <w:tc>
          <w:tcPr>
            <w:tcW w:w="810" w:type="dxa"/>
          </w:tcPr>
          <w:p w14:paraId="4F1B1822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22A20786" w14:textId="645929A1" w:rsidR="005F7BB1" w:rsidRDefault="005F7BB1" w:rsidP="005F7BB1">
      <w:pPr>
        <w:rPr>
          <w:sz w:val="32"/>
          <w:szCs w:val="32"/>
        </w:rPr>
      </w:pPr>
    </w:p>
    <w:p w14:paraId="3D0757F4" w14:textId="7A2A44DE" w:rsidR="005F7BB1" w:rsidRPr="007A13DC" w:rsidRDefault="0096410C" w:rsidP="005F7BB1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>Vrijdag       17</w:t>
      </w:r>
      <w:r w:rsidR="00B6315D">
        <w:rPr>
          <w:rFonts w:ascii="Chalkboard" w:hAnsi="Chalkboard"/>
          <w:b/>
        </w:rPr>
        <w:t xml:space="preserve"> febr</w:t>
      </w:r>
      <w:r w:rsidR="006C6977">
        <w:rPr>
          <w:rFonts w:ascii="Chalkboard" w:hAnsi="Chalkboard"/>
          <w:b/>
        </w:rPr>
        <w:t>uari</w:t>
      </w:r>
      <w:r w:rsidR="00861E44">
        <w:rPr>
          <w:rFonts w:ascii="Chalkboard" w:hAnsi="Chalkboard"/>
          <w:b/>
        </w:rPr>
        <w:t xml:space="preserve"> </w:t>
      </w:r>
      <w:r w:rsidR="00574265">
        <w:rPr>
          <w:rFonts w:ascii="Chalkboard" w:hAnsi="Chalkboard"/>
          <w:b/>
        </w:rPr>
        <w:t xml:space="preserve"> 2017</w:t>
      </w:r>
    </w:p>
    <w:p w14:paraId="5DC5EEED" w14:textId="77777777" w:rsidR="005F7BB1" w:rsidRDefault="005F7BB1" w:rsidP="005F7BB1">
      <w:pPr>
        <w:rPr>
          <w:sz w:val="32"/>
          <w:szCs w:val="32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6267"/>
        <w:gridCol w:w="1429"/>
        <w:gridCol w:w="712"/>
      </w:tblGrid>
      <w:tr w:rsidR="005F7BB1" w14:paraId="6E1590E8" w14:textId="77777777" w:rsidTr="00C86854">
        <w:tc>
          <w:tcPr>
            <w:tcW w:w="874" w:type="dxa"/>
          </w:tcPr>
          <w:p w14:paraId="0D6BD849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FBDCA4E" wp14:editId="2F070547">
                  <wp:extent cx="338455" cy="338455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6" w:type="dxa"/>
            <w:gridSpan w:val="2"/>
          </w:tcPr>
          <w:p w14:paraId="7D55285B" w14:textId="77777777" w:rsidR="005F7BB1" w:rsidRDefault="005F7BB1" w:rsidP="00C86854">
            <w:r>
              <w:t xml:space="preserve">Afwerken weekplan indien nodig. </w:t>
            </w:r>
          </w:p>
          <w:p w14:paraId="7654680A" w14:textId="1F285061" w:rsidR="0096410C" w:rsidRDefault="0096410C" w:rsidP="00C86854">
            <w:r>
              <w:t>Carine staat in de klas</w:t>
            </w:r>
          </w:p>
          <w:p w14:paraId="46FA21F8" w14:textId="77777777" w:rsidR="005F7BB1" w:rsidRPr="00482D07" w:rsidRDefault="005F7BB1" w:rsidP="00C86854">
            <w:pPr>
              <w:rPr>
                <w:b/>
              </w:rPr>
            </w:pPr>
          </w:p>
        </w:tc>
        <w:tc>
          <w:tcPr>
            <w:tcW w:w="712" w:type="dxa"/>
          </w:tcPr>
          <w:p w14:paraId="04F60B20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5F7BB1" w:rsidRPr="00B332D8" w14:paraId="51DCB6EC" w14:textId="77777777" w:rsidTr="00C86854">
        <w:tc>
          <w:tcPr>
            <w:tcW w:w="874" w:type="dxa"/>
          </w:tcPr>
          <w:p w14:paraId="4C64FCA8" w14:textId="77777777" w:rsidR="005F7BB1" w:rsidRDefault="005F7BB1" w:rsidP="00C86854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B6240D9" wp14:editId="435E8652">
                  <wp:extent cx="338455" cy="338455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593D93EB" w14:textId="753F3DEC" w:rsidR="005F7BB1" w:rsidRPr="001C3181" w:rsidRDefault="005F7BB1" w:rsidP="00617BE4"/>
        </w:tc>
        <w:tc>
          <w:tcPr>
            <w:tcW w:w="2141" w:type="dxa"/>
            <w:gridSpan w:val="2"/>
          </w:tcPr>
          <w:p w14:paraId="2A6084E0" w14:textId="77777777" w:rsidR="005F7BB1" w:rsidRPr="00694BBD" w:rsidRDefault="005F7BB1" w:rsidP="00C86854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Handtekening</w:t>
            </w:r>
          </w:p>
          <w:p w14:paraId="53D64B6F" w14:textId="77777777" w:rsidR="005F7BB1" w:rsidRPr="00B332D8" w:rsidRDefault="005F7BB1" w:rsidP="00C86854">
            <w:pPr>
              <w:rPr>
                <w:sz w:val="28"/>
                <w:szCs w:val="28"/>
              </w:rPr>
            </w:pPr>
          </w:p>
          <w:p w14:paraId="5F18B4CB" w14:textId="77777777" w:rsidR="005F7BB1" w:rsidRPr="00B332D8" w:rsidRDefault="005F7BB1" w:rsidP="00C86854">
            <w:pPr>
              <w:rPr>
                <w:sz w:val="28"/>
                <w:szCs w:val="28"/>
              </w:rPr>
            </w:pPr>
          </w:p>
        </w:tc>
      </w:tr>
    </w:tbl>
    <w:p w14:paraId="1666DA3C" w14:textId="77777777" w:rsidR="009644FB" w:rsidRDefault="009644FB">
      <w:pPr>
        <w:rPr>
          <w:sz w:val="32"/>
          <w:szCs w:val="32"/>
        </w:rPr>
      </w:pPr>
    </w:p>
    <w:p w14:paraId="02CEFF86" w14:textId="77777777" w:rsidR="009644FB" w:rsidRDefault="009644FB">
      <w:pPr>
        <w:rPr>
          <w:sz w:val="32"/>
          <w:szCs w:val="32"/>
        </w:rPr>
      </w:pPr>
    </w:p>
    <w:p w14:paraId="4AA3EB70" w14:textId="77777777" w:rsidR="00FB63EE" w:rsidRDefault="00FB63EE">
      <w:pPr>
        <w:rPr>
          <w:sz w:val="32"/>
          <w:szCs w:val="32"/>
        </w:rPr>
      </w:pPr>
    </w:p>
    <w:p w14:paraId="2ABF5540" w14:textId="77777777" w:rsidR="00FB63EE" w:rsidRDefault="00FB63EE">
      <w:pPr>
        <w:rPr>
          <w:sz w:val="32"/>
          <w:szCs w:val="32"/>
        </w:rPr>
      </w:pPr>
    </w:p>
    <w:p w14:paraId="09EEB248" w14:textId="77777777" w:rsidR="00FB63EE" w:rsidRDefault="00FB63EE">
      <w:pPr>
        <w:rPr>
          <w:sz w:val="32"/>
          <w:szCs w:val="32"/>
        </w:rPr>
      </w:pPr>
    </w:p>
    <w:p w14:paraId="48A0DB28" w14:textId="77777777" w:rsidR="001222B0" w:rsidRDefault="001222B0">
      <w:pPr>
        <w:rPr>
          <w:sz w:val="32"/>
          <w:szCs w:val="32"/>
        </w:rPr>
      </w:pPr>
    </w:p>
    <w:p w14:paraId="45789B24" w14:textId="394E0160" w:rsidR="00FB63EE" w:rsidRPr="000D5188" w:rsidRDefault="00FB63EE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lastRenderedPageBreak/>
        <w:t>Weekplanning</w:t>
      </w:r>
      <w:r w:rsidR="00112F91"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  <w:t>witte muizen</w:t>
      </w:r>
    </w:p>
    <w:p w14:paraId="5E58A5B6" w14:textId="0D8F2BC5" w:rsidR="00C2431C" w:rsidRDefault="005E50E6" w:rsidP="00C2431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Week van </w:t>
      </w:r>
      <w:r w:rsidR="0096410C">
        <w:rPr>
          <w:rFonts w:asciiTheme="majorHAnsi" w:hAnsiTheme="majorHAnsi"/>
        </w:rPr>
        <w:t>14 januari tot 17</w:t>
      </w:r>
      <w:r w:rsidR="00B6315D">
        <w:rPr>
          <w:rFonts w:asciiTheme="majorHAnsi" w:hAnsiTheme="majorHAnsi"/>
        </w:rPr>
        <w:t xml:space="preserve"> febr</w:t>
      </w:r>
      <w:r w:rsidR="00574265">
        <w:rPr>
          <w:rFonts w:asciiTheme="majorHAnsi" w:hAnsiTheme="majorHAnsi"/>
        </w:rPr>
        <w:t>uari 2017</w:t>
      </w:r>
    </w:p>
    <w:p w14:paraId="49D54E4D" w14:textId="77777777" w:rsidR="00B66CBF" w:rsidRPr="000D5188" w:rsidRDefault="00B66CBF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3C72EAC7" w14:textId="77777777" w:rsidR="009B2BD3" w:rsidRDefault="009B2BD3" w:rsidP="00BA213D">
      <w:pPr>
        <w:rPr>
          <w:rFonts w:asciiTheme="majorHAnsi" w:hAnsiTheme="majorHAnsi"/>
          <w:b/>
          <w:sz w:val="28"/>
          <w:szCs w:val="28"/>
        </w:rPr>
      </w:pPr>
    </w:p>
    <w:p w14:paraId="2B492BBB" w14:textId="30B4AD2F" w:rsidR="00B030A6" w:rsidRDefault="009B2BD3" w:rsidP="00B030A6">
      <w:pPr>
        <w:rPr>
          <w:rFonts w:asciiTheme="majorHAnsi" w:hAnsiTheme="majorHAnsi"/>
          <w:sz w:val="28"/>
          <w:szCs w:val="28"/>
        </w:rPr>
      </w:pPr>
      <w:r w:rsidRPr="009B2BD3">
        <w:rPr>
          <w:rFonts w:asciiTheme="majorHAnsi" w:hAnsiTheme="majorHAnsi"/>
          <w:b/>
          <w:sz w:val="28"/>
          <w:szCs w:val="28"/>
          <w:highlight w:val="yellow"/>
        </w:rPr>
        <w:t>L</w:t>
      </w:r>
      <w:r w:rsidR="00F05C46" w:rsidRPr="009B2BD3">
        <w:rPr>
          <w:rFonts w:asciiTheme="majorHAnsi" w:hAnsiTheme="majorHAnsi"/>
          <w:b/>
          <w:sz w:val="28"/>
          <w:szCs w:val="28"/>
          <w:highlight w:val="yellow"/>
        </w:rPr>
        <w:t>ezen</w:t>
      </w:r>
      <w:r w:rsidR="00B030A6" w:rsidRPr="00B030A6">
        <w:rPr>
          <w:rFonts w:asciiTheme="majorHAnsi" w:hAnsiTheme="majorHAnsi"/>
          <w:b/>
          <w:sz w:val="28"/>
          <w:szCs w:val="28"/>
        </w:rPr>
        <w:t xml:space="preserve"> </w:t>
      </w:r>
      <w:r w:rsidR="00B030A6">
        <w:rPr>
          <w:rFonts w:asciiTheme="majorHAnsi" w:hAnsiTheme="majorHAnsi"/>
          <w:b/>
          <w:sz w:val="28"/>
          <w:szCs w:val="28"/>
        </w:rPr>
        <w:t xml:space="preserve"> : </w:t>
      </w:r>
      <w:r w:rsidR="00B030A6" w:rsidRPr="00574265">
        <w:rPr>
          <w:rFonts w:asciiTheme="majorHAnsi" w:hAnsiTheme="majorHAnsi"/>
          <w:b/>
        </w:rPr>
        <w:t xml:space="preserve">ik – maan – roos  - vis  - </w:t>
      </w:r>
      <w:r w:rsidR="00B030A6" w:rsidRPr="00574265">
        <w:rPr>
          <w:rFonts w:asciiTheme="majorHAnsi" w:hAnsiTheme="majorHAnsi"/>
        </w:rPr>
        <w:t xml:space="preserve"> </w:t>
      </w:r>
      <w:r w:rsidR="00B030A6" w:rsidRPr="00574265">
        <w:rPr>
          <w:rFonts w:asciiTheme="majorHAnsi" w:hAnsiTheme="majorHAnsi"/>
          <w:b/>
        </w:rPr>
        <w:t xml:space="preserve">sok 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pen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teen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neus - buik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oog</w:t>
      </w:r>
      <w:r w:rsidR="00B030A6" w:rsidRPr="00574265">
        <w:rPr>
          <w:noProof/>
          <w:lang w:val="nl-BE" w:eastAsia="nl-BE"/>
        </w:rPr>
        <w:t xml:space="preserve"> </w:t>
      </w:r>
      <w:r w:rsidR="00B030A6">
        <w:rPr>
          <w:noProof/>
          <w:lang w:val="nl-BE" w:eastAsia="nl-BE"/>
        </w:rPr>
        <w:t>–</w:t>
      </w:r>
      <w:r w:rsidR="00B030A6" w:rsidRPr="00574265">
        <w:rPr>
          <w:b/>
          <w:noProof/>
          <w:lang w:val="nl-BE" w:eastAsia="nl-BE"/>
        </w:rPr>
        <w:t>doos</w:t>
      </w:r>
      <w:r w:rsidR="00B030A6">
        <w:rPr>
          <w:b/>
          <w:noProof/>
          <w:lang w:val="nl-BE" w:eastAsia="nl-BE"/>
        </w:rPr>
        <w:t>-koek- ijs ze</w:t>
      </w:r>
      <w:r w:rsidR="0096410C">
        <w:rPr>
          <w:b/>
          <w:noProof/>
          <w:lang w:val="nl-BE" w:eastAsia="nl-BE"/>
        </w:rPr>
        <w:t>ep – huis – weg – bos – hut – “reus”</w:t>
      </w:r>
    </w:p>
    <w:p w14:paraId="361E19F7" w14:textId="2B642883" w:rsidR="00BA213D" w:rsidRDefault="00F05C46" w:rsidP="00BA213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</w:p>
    <w:p w14:paraId="01D7C40A" w14:textId="640B2E6E" w:rsidR="000B77EC" w:rsidRPr="0096410C" w:rsidRDefault="006B6AC1" w:rsidP="00C060EE">
      <w:pPr>
        <w:pBdr>
          <w:bottom w:val="single" w:sz="12" w:space="3" w:color="auto"/>
        </w:pBdr>
        <w:rPr>
          <w:noProof/>
          <w:lang w:val="en-US" w:eastAsia="nl-BE"/>
        </w:rPr>
      </w:pPr>
      <w:r w:rsidRPr="0096410C">
        <w:rPr>
          <w:rFonts w:asciiTheme="majorHAnsi" w:hAnsiTheme="majorHAnsi"/>
          <w:lang w:val="en-US"/>
        </w:rPr>
        <w:t xml:space="preserve"> </w:t>
      </w:r>
      <w:r w:rsidR="00001B7C" w:rsidRPr="0096410C">
        <w:rPr>
          <w:rFonts w:asciiTheme="majorHAnsi" w:hAnsiTheme="majorHAnsi"/>
          <w:lang w:val="en-US"/>
        </w:rPr>
        <w:t xml:space="preserve">     </w:t>
      </w:r>
      <w:r w:rsidR="00B030A6" w:rsidRPr="0096410C">
        <w:rPr>
          <w:rFonts w:asciiTheme="majorHAnsi" w:hAnsiTheme="majorHAnsi"/>
          <w:lang w:val="en-US"/>
        </w:rPr>
        <w:t xml:space="preserve">            </w:t>
      </w:r>
      <w:r w:rsidRPr="0096410C">
        <w:rPr>
          <w:rFonts w:asciiTheme="majorHAnsi" w:hAnsiTheme="majorHAnsi"/>
          <w:lang w:val="en-US"/>
        </w:rPr>
        <w:t xml:space="preserve"> </w:t>
      </w:r>
      <w:r w:rsidR="000B77EC" w:rsidRPr="0096410C">
        <w:rPr>
          <w:noProof/>
          <w:lang w:val="en-US" w:eastAsia="nl-BE"/>
        </w:rPr>
        <w:t xml:space="preserve"> </w:t>
      </w:r>
      <w:r w:rsidR="00D72323" w:rsidRPr="0096410C">
        <w:rPr>
          <w:noProof/>
          <w:lang w:val="en-US" w:eastAsia="nl-BE"/>
        </w:rPr>
        <w:t xml:space="preserve">     </w:t>
      </w:r>
      <w:r w:rsidR="003E7289" w:rsidRPr="0096410C">
        <w:rPr>
          <w:noProof/>
          <w:lang w:val="en-US" w:eastAsia="nl-BE"/>
        </w:rPr>
        <w:t xml:space="preserve"> </w:t>
      </w:r>
      <w:r w:rsidR="0096410C">
        <w:rPr>
          <w:noProof/>
          <w:lang w:val="nl-BE" w:eastAsia="nl-BE"/>
        </w:rPr>
        <w:drawing>
          <wp:inline distT="0" distB="0" distL="0" distR="0" wp14:anchorId="533A705D" wp14:editId="01147436">
            <wp:extent cx="736976" cy="1066800"/>
            <wp:effectExtent l="0" t="0" r="6350" b="0"/>
            <wp:docPr id="3" name="Afbeelding 3" descr="https://productendb.reinders-oisterwijk.nl/ViewImage.ashx?id=20753&amp;Size=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uctendb.reinders-oisterwijk.nl/ViewImage.ashx?id=20753&amp;Size=4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27" cy="10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89" w:rsidRPr="0096410C">
        <w:rPr>
          <w:noProof/>
          <w:lang w:val="en-US" w:eastAsia="nl-BE"/>
        </w:rPr>
        <w:t xml:space="preserve">                  </w:t>
      </w:r>
      <w:r w:rsidR="00D72323" w:rsidRPr="0096410C">
        <w:rPr>
          <w:noProof/>
          <w:lang w:val="en-US" w:eastAsia="nl-BE"/>
        </w:rPr>
        <w:t xml:space="preserve">     </w:t>
      </w:r>
      <w:r w:rsidR="003E7289" w:rsidRPr="0096410C">
        <w:rPr>
          <w:noProof/>
          <w:lang w:val="en-US" w:eastAsia="nl-BE"/>
        </w:rPr>
        <w:t xml:space="preserve">         </w:t>
      </w:r>
      <w:r w:rsidR="003E7289" w:rsidRPr="0096410C">
        <w:rPr>
          <w:noProof/>
          <w:lang w:val="en-US" w:eastAsia="nl-BE"/>
        </w:rPr>
        <w:tab/>
      </w:r>
      <w:r w:rsidR="00B030A6" w:rsidRPr="0096410C">
        <w:rPr>
          <w:noProof/>
          <w:lang w:val="en-US" w:eastAsia="nl-BE"/>
        </w:rPr>
        <w:t xml:space="preserve">                          </w:t>
      </w:r>
      <w:r w:rsidR="003E7289" w:rsidRPr="0096410C">
        <w:rPr>
          <w:noProof/>
          <w:lang w:val="en-US" w:eastAsia="nl-BE"/>
        </w:rPr>
        <w:tab/>
      </w:r>
      <w:r w:rsidR="0096410C">
        <w:rPr>
          <w:noProof/>
          <w:lang w:val="nl-BE" w:eastAsia="nl-BE"/>
        </w:rPr>
        <w:drawing>
          <wp:inline distT="0" distB="0" distL="0" distR="0" wp14:anchorId="1C010D87" wp14:editId="24546A04">
            <wp:extent cx="771525" cy="978294"/>
            <wp:effectExtent l="0" t="0" r="0" b="0"/>
            <wp:docPr id="15" name="Afbeelding 15" descr="https://s-media-cache-ak0.pinimg.com/originals/8c/95/e4/8c95e40fefa22652da3ecbf159a74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8c/95/e4/8c95e40fefa22652da3ecbf159a74f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16" cy="98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0887" w14:textId="6FC3375B" w:rsidR="00C060EE" w:rsidRPr="0096410C" w:rsidRDefault="000B77EC" w:rsidP="00C060EE">
      <w:pPr>
        <w:pBdr>
          <w:bottom w:val="single" w:sz="12" w:space="3" w:color="auto"/>
        </w:pBdr>
        <w:rPr>
          <w:rFonts w:asciiTheme="majorHAnsi" w:hAnsiTheme="majorHAnsi"/>
          <w:lang w:val="nl-BE"/>
        </w:rPr>
      </w:pPr>
      <w:r w:rsidRPr="0096410C">
        <w:rPr>
          <w:rFonts w:asciiTheme="majorHAnsi" w:hAnsiTheme="majorHAnsi"/>
          <w:lang w:val="nl-BE"/>
        </w:rPr>
        <w:t xml:space="preserve">  </w:t>
      </w:r>
      <w:proofErr w:type="spellStart"/>
      <w:r w:rsidR="0096410C" w:rsidRPr="0096410C">
        <w:rPr>
          <w:rFonts w:asciiTheme="majorHAnsi" w:hAnsiTheme="majorHAnsi"/>
          <w:lang w:val="nl-BE"/>
        </w:rPr>
        <w:t>pag</w:t>
      </w:r>
      <w:proofErr w:type="spellEnd"/>
      <w:r w:rsidR="0096410C" w:rsidRPr="0096410C">
        <w:rPr>
          <w:rFonts w:asciiTheme="majorHAnsi" w:hAnsiTheme="majorHAnsi"/>
          <w:lang w:val="nl-BE"/>
        </w:rPr>
        <w:t xml:space="preserve"> 1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 </w:t>
      </w:r>
      <w:r w:rsidR="0096410C">
        <w:rPr>
          <w:rFonts w:asciiTheme="majorHAnsi" w:hAnsiTheme="majorHAnsi"/>
          <w:sz w:val="40"/>
          <w:szCs w:val="40"/>
          <w:lang w:val="nl-BE"/>
        </w:rPr>
        <w:t xml:space="preserve">  </w:t>
      </w:r>
      <w:proofErr w:type="spellStart"/>
      <w:r w:rsidR="0096410C">
        <w:rPr>
          <w:rFonts w:asciiTheme="majorHAnsi" w:hAnsiTheme="majorHAnsi"/>
          <w:lang w:val="nl-BE"/>
        </w:rPr>
        <w:t>pag</w:t>
      </w:r>
      <w:proofErr w:type="spellEnd"/>
      <w:r w:rsidR="0096410C">
        <w:rPr>
          <w:rFonts w:asciiTheme="majorHAnsi" w:hAnsiTheme="majorHAnsi"/>
          <w:lang w:val="nl-BE"/>
        </w:rPr>
        <w:t xml:space="preserve"> 2 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</w:t>
      </w:r>
      <w:r w:rsidR="0096410C">
        <w:rPr>
          <w:rFonts w:asciiTheme="majorHAnsi" w:hAnsiTheme="majorHAnsi"/>
          <w:sz w:val="40"/>
          <w:szCs w:val="40"/>
          <w:lang w:val="nl-BE"/>
        </w:rPr>
        <w:t xml:space="preserve">    </w:t>
      </w:r>
      <w:proofErr w:type="spellStart"/>
      <w:r w:rsidR="0096410C">
        <w:rPr>
          <w:rFonts w:asciiTheme="majorHAnsi" w:hAnsiTheme="majorHAnsi"/>
          <w:lang w:val="nl-BE"/>
        </w:rPr>
        <w:t>pag</w:t>
      </w:r>
      <w:proofErr w:type="spellEnd"/>
      <w:r w:rsidR="0096410C">
        <w:rPr>
          <w:rFonts w:asciiTheme="majorHAnsi" w:hAnsiTheme="majorHAnsi"/>
          <w:lang w:val="nl-BE"/>
        </w:rPr>
        <w:t xml:space="preserve"> 3</w:t>
      </w:r>
      <w:r w:rsidR="0096410C" w:rsidRPr="0096410C">
        <w:rPr>
          <w:rFonts w:asciiTheme="majorHAnsi" w:hAnsiTheme="majorHAnsi"/>
          <w:lang w:val="nl-BE"/>
        </w:rPr>
        <w:t xml:space="preserve">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>O</w:t>
      </w:r>
      <w:r w:rsidR="0096410C" w:rsidRPr="0096410C">
        <w:rPr>
          <w:rFonts w:asciiTheme="majorHAnsi" w:hAnsiTheme="majorHAnsi"/>
          <w:lang w:val="nl-BE"/>
        </w:rPr>
        <w:t xml:space="preserve"> </w:t>
      </w:r>
      <w:r w:rsidR="0096410C">
        <w:rPr>
          <w:rFonts w:asciiTheme="majorHAnsi" w:hAnsiTheme="majorHAnsi"/>
          <w:lang w:val="nl-BE"/>
        </w:rPr>
        <w:t xml:space="preserve">       </w:t>
      </w:r>
      <w:proofErr w:type="spellStart"/>
      <w:r w:rsidR="0096410C">
        <w:rPr>
          <w:rFonts w:asciiTheme="majorHAnsi" w:hAnsiTheme="majorHAnsi"/>
          <w:lang w:val="nl-BE"/>
        </w:rPr>
        <w:t>pag</w:t>
      </w:r>
      <w:proofErr w:type="spellEnd"/>
      <w:r w:rsidR="0096410C">
        <w:rPr>
          <w:rFonts w:asciiTheme="majorHAnsi" w:hAnsiTheme="majorHAnsi"/>
          <w:lang w:val="nl-BE"/>
        </w:rPr>
        <w:t xml:space="preserve"> 4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 O   </w:t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B4085B" w:rsidRPr="0096410C">
        <w:rPr>
          <w:rFonts w:asciiTheme="majorHAnsi" w:hAnsiTheme="majorHAnsi"/>
          <w:sz w:val="40"/>
          <w:szCs w:val="40"/>
          <w:lang w:val="nl-BE"/>
        </w:rPr>
        <w:t xml:space="preserve">        </w:t>
      </w:r>
    </w:p>
    <w:p w14:paraId="011E0B51" w14:textId="1589D672" w:rsidR="00606BE4" w:rsidRPr="00627D37" w:rsidRDefault="00606BE4" w:rsidP="00374744">
      <w:pPr>
        <w:pBdr>
          <w:bottom w:val="single" w:sz="12" w:space="3" w:color="auto"/>
        </w:pBdr>
        <w:rPr>
          <w:rFonts w:asciiTheme="majorHAnsi" w:hAnsiTheme="majorHAnsi"/>
          <w:b/>
        </w:rPr>
      </w:pPr>
      <w:r w:rsidRPr="00627D37">
        <w:rPr>
          <w:rFonts w:asciiTheme="majorHAnsi" w:hAnsiTheme="majorHAnsi"/>
          <w:b/>
        </w:rPr>
        <w:t>________________________________________________________________</w:t>
      </w:r>
      <w:r w:rsidR="000D5188" w:rsidRPr="00627D37">
        <w:rPr>
          <w:rFonts w:asciiTheme="majorHAnsi" w:hAnsiTheme="majorHAnsi"/>
          <w:b/>
        </w:rPr>
        <w:t>______</w:t>
      </w:r>
      <w:r w:rsidR="00BA213D">
        <w:rPr>
          <w:rFonts w:asciiTheme="majorHAnsi" w:hAnsiTheme="majorHAnsi"/>
          <w:b/>
        </w:rPr>
        <w:t>____</w:t>
      </w:r>
    </w:p>
    <w:p w14:paraId="26F8EADE" w14:textId="630C5BBB" w:rsidR="004D3078" w:rsidRDefault="00B6315D" w:rsidP="00374744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 w:rsidR="0096410C">
        <w:rPr>
          <w:rFonts w:asciiTheme="majorHAnsi" w:hAnsiTheme="majorHAnsi"/>
          <w:b/>
          <w:sz w:val="28"/>
          <w:szCs w:val="28"/>
        </w:rPr>
        <w:t xml:space="preserve"> : optellen en aftrekken brug over</w:t>
      </w:r>
      <w:r>
        <w:rPr>
          <w:rFonts w:asciiTheme="majorHAnsi" w:hAnsiTheme="majorHAnsi"/>
          <w:b/>
          <w:sz w:val="28"/>
          <w:szCs w:val="28"/>
        </w:rPr>
        <w:t xml:space="preserve"> 10</w:t>
      </w:r>
      <w:r w:rsidR="0096410C">
        <w:rPr>
          <w:rFonts w:asciiTheme="majorHAnsi" w:hAnsiTheme="majorHAnsi"/>
          <w:b/>
          <w:sz w:val="28"/>
          <w:szCs w:val="28"/>
        </w:rPr>
        <w:t xml:space="preserve">    (werkbundel)</w:t>
      </w:r>
    </w:p>
    <w:p w14:paraId="0D24E312" w14:textId="77777777" w:rsidR="00B6315D" w:rsidRDefault="00B4085B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</w:t>
      </w:r>
    </w:p>
    <w:p w14:paraId="71867863" w14:textId="565486E7" w:rsidR="00B6315D" w:rsidRDefault="0096410C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B6315D">
        <w:rPr>
          <w:rFonts w:asciiTheme="majorHAnsi" w:hAnsiTheme="majorHAnsi"/>
          <w:b/>
          <w:sz w:val="28"/>
          <w:szCs w:val="28"/>
        </w:rPr>
        <w:t xml:space="preserve">1       </w:t>
      </w:r>
      <w:r>
        <w:rPr>
          <w:rFonts w:asciiTheme="majorHAnsi" w:hAnsiTheme="majorHAnsi"/>
          <w:b/>
          <w:sz w:val="28"/>
          <w:szCs w:val="28"/>
        </w:rPr>
        <w:t xml:space="preserve">                          O 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B6315D">
        <w:rPr>
          <w:rFonts w:asciiTheme="majorHAnsi" w:hAnsiTheme="majorHAnsi"/>
          <w:b/>
          <w:sz w:val="28"/>
          <w:szCs w:val="28"/>
        </w:rPr>
        <w:t xml:space="preserve"> 2                                               </w:t>
      </w:r>
    </w:p>
    <w:p w14:paraId="02D62AC6" w14:textId="77777777" w:rsidR="00B6315D" w:rsidRDefault="00B6315D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</w:p>
    <w:p w14:paraId="0E8E9834" w14:textId="50AA318F" w:rsidR="00B6315D" w:rsidRDefault="0096410C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3</w:t>
      </w:r>
      <w:r w:rsidR="00B6315D">
        <w:rPr>
          <w:rFonts w:asciiTheme="majorHAnsi" w:hAnsiTheme="majorHAnsi"/>
          <w:b/>
          <w:sz w:val="28"/>
          <w:szCs w:val="28"/>
        </w:rPr>
        <w:t xml:space="preserve">          </w:t>
      </w:r>
      <w:r>
        <w:rPr>
          <w:rFonts w:asciiTheme="majorHAnsi" w:hAnsiTheme="majorHAnsi"/>
          <w:b/>
          <w:sz w:val="28"/>
          <w:szCs w:val="28"/>
        </w:rPr>
        <w:t xml:space="preserve">                       O 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4</w:t>
      </w:r>
    </w:p>
    <w:p w14:paraId="05E7C447" w14:textId="35277941" w:rsidR="00574265" w:rsidRDefault="00442CEA" w:rsidP="00C3240E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Vrije tekst met i</w:t>
      </w:r>
      <w:r w:rsidR="00861E44" w:rsidRPr="00B030A6">
        <w:rPr>
          <w:rFonts w:asciiTheme="majorHAnsi" w:hAnsiTheme="majorHAnsi"/>
          <w:b/>
          <w:sz w:val="28"/>
          <w:szCs w:val="28"/>
          <w:highlight w:val="yellow"/>
        </w:rPr>
        <w:t>llustratie</w:t>
      </w:r>
      <w:r w:rsidR="00B030A6">
        <w:rPr>
          <w:rFonts w:asciiTheme="majorHAnsi" w:hAnsiTheme="majorHAnsi"/>
          <w:b/>
          <w:sz w:val="28"/>
          <w:szCs w:val="28"/>
        </w:rPr>
        <w:t xml:space="preserve"> : </w:t>
      </w:r>
      <w:r w:rsidR="0096410C">
        <w:rPr>
          <w:rFonts w:asciiTheme="majorHAnsi" w:hAnsiTheme="majorHAnsi"/>
          <w:b/>
          <w:sz w:val="28"/>
          <w:szCs w:val="28"/>
        </w:rPr>
        <w:t>lievelingseten</w:t>
      </w:r>
    </w:p>
    <w:p w14:paraId="40471473" w14:textId="77777777" w:rsidR="00B030A6" w:rsidRDefault="00B030A6" w:rsidP="00C3240E">
      <w:pPr>
        <w:rPr>
          <w:rFonts w:asciiTheme="majorHAnsi" w:hAnsiTheme="majorHAnsi"/>
          <w:noProof/>
          <w:lang w:val="nl-BE" w:eastAsia="nl-BE"/>
        </w:rPr>
      </w:pPr>
    </w:p>
    <w:p w14:paraId="0FC643A0" w14:textId="21894A6B" w:rsidR="00574265" w:rsidRDefault="009B2BD3" w:rsidP="00C3240E">
      <w:pPr>
        <w:rPr>
          <w:rFonts w:asciiTheme="majorHAnsi" w:hAnsiTheme="majorHAnsi"/>
          <w:noProof/>
          <w:lang w:val="nl-BE" w:eastAsia="nl-BE"/>
        </w:rPr>
      </w:pPr>
      <w:r>
        <w:rPr>
          <w:rFonts w:asciiTheme="majorHAnsi" w:hAnsiTheme="majorHAnsi"/>
          <w:noProof/>
          <w:lang w:val="nl-BE" w:eastAsia="nl-BE"/>
        </w:rPr>
        <w:t xml:space="preserve">                        </w:t>
      </w:r>
      <w:r w:rsidRPr="00F56755">
        <w:rPr>
          <w:rFonts w:asciiTheme="majorHAnsi" w:hAnsiTheme="majorHAnsi"/>
          <w:b/>
          <w:noProof/>
          <w:lang w:val="nl-BE" w:eastAsia="nl-BE"/>
        </w:rPr>
        <w:drawing>
          <wp:inline distT="0" distB="0" distL="0" distR="0" wp14:anchorId="24B77C0D" wp14:editId="2A32D5BC">
            <wp:extent cx="876300" cy="777585"/>
            <wp:effectExtent l="0" t="0" r="0" b="3810"/>
            <wp:docPr id="43" name="Afbeelding 43" descr="E:\Foto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46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66" cy="7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7655" w14:textId="4D1C9A21" w:rsidR="00D351EB" w:rsidRPr="004E0738" w:rsidRDefault="00D351EB" w:rsidP="00C3240E">
      <w:pPr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F1C3497" w14:textId="77777777" w:rsidR="009B2BD3" w:rsidRDefault="00E35456" w:rsidP="00D72323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  <w:r w:rsidR="00B6315D">
        <w:rPr>
          <w:rFonts w:asciiTheme="majorHAnsi" w:hAnsiTheme="majorHAnsi"/>
          <w:b/>
          <w:sz w:val="28"/>
          <w:szCs w:val="28"/>
        </w:rPr>
        <w:t xml:space="preserve"> : </w:t>
      </w:r>
    </w:p>
    <w:p w14:paraId="45738394" w14:textId="77777777" w:rsidR="009B2BD3" w:rsidRPr="004E0738" w:rsidRDefault="009B2BD3" w:rsidP="009B2BD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7B8B9802" w14:textId="77777777" w:rsidR="009B2BD3" w:rsidRPr="00F35857" w:rsidRDefault="009B2BD3" w:rsidP="009B2BD3">
      <w:pPr>
        <w:rPr>
          <w:rFonts w:asciiTheme="majorHAnsi" w:hAnsiTheme="majorHAnsi"/>
          <w:b/>
          <w:sz w:val="28"/>
          <w:szCs w:val="28"/>
        </w:rPr>
      </w:pPr>
    </w:p>
    <w:p w14:paraId="6843F38C" w14:textId="5E7A30C9" w:rsidR="009B2BD3" w:rsidRPr="001953AC" w:rsidRDefault="009B2BD3" w:rsidP="00D72323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            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drawing>
          <wp:inline distT="0" distB="0" distL="0" distR="0" wp14:anchorId="5EFD1D58" wp14:editId="2F5B9A87">
            <wp:extent cx="790351" cy="518795"/>
            <wp:effectExtent l="0" t="0" r="0" b="0"/>
            <wp:docPr id="13" name="Afbeelding 13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12" cy="5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58744B45" w14:textId="0E19302D" w:rsidR="001103F1" w:rsidRPr="009B2BD3" w:rsidRDefault="009B2BD3" w:rsidP="00D7232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Letter</w:t>
      </w:r>
      <w:r w:rsidRPr="00FC6D90">
        <w:rPr>
          <w:rFonts w:asciiTheme="majorHAnsi" w:hAnsiTheme="majorHAnsi"/>
          <w:b/>
          <w:sz w:val="28"/>
          <w:szCs w:val="28"/>
        </w:rPr>
        <w:t xml:space="preserve"> van de week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  <w:r w:rsidR="0096410C">
        <w:rPr>
          <w:rFonts w:asciiTheme="majorHAnsi" w:hAnsiTheme="majorHAnsi"/>
          <w:b/>
          <w:sz w:val="28"/>
          <w:szCs w:val="28"/>
        </w:rPr>
        <w:t>“</w:t>
      </w:r>
      <w:proofErr w:type="spellStart"/>
      <w:r w:rsidR="0096410C">
        <w:rPr>
          <w:rFonts w:asciiTheme="majorHAnsi" w:hAnsiTheme="majorHAnsi"/>
          <w:b/>
          <w:sz w:val="28"/>
          <w:szCs w:val="28"/>
        </w:rPr>
        <w:t>eu</w:t>
      </w:r>
      <w:proofErr w:type="spellEnd"/>
      <w:r w:rsidR="0096410C">
        <w:rPr>
          <w:rFonts w:asciiTheme="majorHAnsi" w:hAnsiTheme="majorHAnsi"/>
          <w:b/>
          <w:sz w:val="28"/>
          <w:szCs w:val="28"/>
        </w:rPr>
        <w:t>”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</w:p>
    <w:p w14:paraId="26DAB104" w14:textId="71D9C897" w:rsidR="00B8409D" w:rsidRDefault="00B8409D" w:rsidP="00861E4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1C45885" w14:textId="21235DCA" w:rsidR="001953AC" w:rsidRPr="001953AC" w:rsidRDefault="001953AC" w:rsidP="0096410C">
      <w:pPr>
        <w:rPr>
          <w:rFonts w:asciiTheme="majorHAnsi" w:hAnsiTheme="majorHAnsi"/>
          <w:b/>
          <w:sz w:val="28"/>
          <w:szCs w:val="28"/>
        </w:rPr>
      </w:pPr>
      <w:r w:rsidRPr="001953AC">
        <w:rPr>
          <w:rFonts w:asciiTheme="majorHAnsi" w:hAnsiTheme="majorHAnsi"/>
          <w:b/>
          <w:sz w:val="28"/>
          <w:szCs w:val="28"/>
          <w:highlight w:val="yellow"/>
        </w:rPr>
        <w:t>Lezen</w:t>
      </w:r>
    </w:p>
    <w:p w14:paraId="3F4F0DEE" w14:textId="32B0184C" w:rsidR="001953AC" w:rsidRPr="001953AC" w:rsidRDefault="001953AC" w:rsidP="001953AC">
      <w:pPr>
        <w:rPr>
          <w:rFonts w:asciiTheme="majorHAnsi" w:hAnsiTheme="majorHAnsi"/>
          <w:b/>
          <w:sz w:val="28"/>
          <w:szCs w:val="28"/>
          <w:lang w:val="nl-BE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</w:t>
      </w:r>
      <w:r>
        <w:rPr>
          <w:rFonts w:asciiTheme="majorHAnsi" w:hAnsiTheme="majorHAnsi"/>
          <w:b/>
          <w:sz w:val="28"/>
          <w:szCs w:val="28"/>
        </w:rPr>
        <w:t xml:space="preserve">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</w:t>
      </w:r>
      <w:r>
        <w:rPr>
          <w:rFonts w:asciiTheme="majorHAnsi" w:hAnsiTheme="majorHAnsi"/>
          <w:b/>
          <w:sz w:val="28"/>
          <w:szCs w:val="28"/>
        </w:rPr>
        <w:t xml:space="preserve">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</w:t>
      </w:r>
      <w:r>
        <w:rPr>
          <w:rFonts w:asciiTheme="majorHAnsi" w:hAnsiTheme="majorHAnsi"/>
          <w:b/>
          <w:sz w:val="28"/>
          <w:szCs w:val="28"/>
        </w:rPr>
        <w:t xml:space="preserve">0 min        </w:t>
      </w:r>
      <w:r>
        <w:rPr>
          <w:noProof/>
          <w:lang w:val="nl-BE" w:eastAsia="nl-BE"/>
        </w:rPr>
        <w:drawing>
          <wp:inline distT="0" distB="0" distL="0" distR="0" wp14:anchorId="6935C051" wp14:editId="1E698B0B">
            <wp:extent cx="547370" cy="457200"/>
            <wp:effectExtent l="0" t="0" r="5080" b="0"/>
            <wp:docPr id="38" name="Afbeelding 38" descr="https://s-media-cache-ak0.pinimg.com/originals/8c/95/e4/8c95e40fefa22652da3ecbf159a74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8c/95/e4/8c95e40fefa22652da3ecbf159a74f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0" cy="4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B153" w14:textId="56D6344F" w:rsidR="001953AC" w:rsidRDefault="001953AC" w:rsidP="0096410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</w:t>
      </w:r>
    </w:p>
    <w:p w14:paraId="719369CF" w14:textId="77777777" w:rsidR="001953AC" w:rsidRDefault="001953AC" w:rsidP="0096410C">
      <w:pPr>
        <w:rPr>
          <w:rFonts w:asciiTheme="majorHAnsi" w:hAnsiTheme="majorHAnsi"/>
          <w:b/>
        </w:rPr>
      </w:pPr>
    </w:p>
    <w:p w14:paraId="02D96F3E" w14:textId="72C52D8C" w:rsidR="00B030A6" w:rsidRDefault="00D72323" w:rsidP="0096410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</w:rPr>
        <w:t>EXTRA</w:t>
      </w:r>
      <w:r w:rsidR="004E0738">
        <w:rPr>
          <w:rFonts w:asciiTheme="majorHAnsi" w:hAnsiTheme="majorHAnsi"/>
          <w:b/>
        </w:rPr>
        <w:t xml:space="preserve"> :</w:t>
      </w:r>
      <w:r w:rsidR="009B2BD3">
        <w:rPr>
          <w:rFonts w:asciiTheme="majorHAnsi" w:hAnsiTheme="majorHAnsi"/>
          <w:b/>
        </w:rPr>
        <w:tab/>
      </w:r>
      <w:r w:rsidR="004E0738">
        <w:rPr>
          <w:rFonts w:asciiTheme="majorHAnsi" w:hAnsiTheme="majorHAnsi"/>
          <w:b/>
        </w:rPr>
        <w:t xml:space="preserve"> O </w:t>
      </w:r>
      <w:proofErr w:type="spellStart"/>
      <w:r w:rsidR="004E0738">
        <w:rPr>
          <w:rFonts w:asciiTheme="majorHAnsi" w:hAnsiTheme="majorHAnsi"/>
          <w:b/>
        </w:rPr>
        <w:t>bingel</w:t>
      </w:r>
      <w:proofErr w:type="spellEnd"/>
      <w:r w:rsidR="00591B69">
        <w:rPr>
          <w:rFonts w:asciiTheme="majorHAnsi" w:hAnsiTheme="majorHAnsi"/>
          <w:b/>
        </w:rPr>
        <w:t xml:space="preserve">                                                             O </w:t>
      </w:r>
      <w:r w:rsidR="0096410C">
        <w:rPr>
          <w:rFonts w:asciiTheme="majorHAnsi" w:hAnsiTheme="majorHAnsi"/>
          <w:b/>
        </w:rPr>
        <w:t>eigen plan</w:t>
      </w:r>
      <w:r w:rsidR="00B6315D" w:rsidRPr="0096410C">
        <w:rPr>
          <w:rFonts w:asciiTheme="majorHAnsi" w:hAnsiTheme="majorHAnsi"/>
          <w:b/>
          <w:sz w:val="28"/>
          <w:szCs w:val="28"/>
        </w:rPr>
        <w:t xml:space="preserve">        </w:t>
      </w:r>
    </w:p>
    <w:p w14:paraId="6A8D4E39" w14:textId="77777777" w:rsidR="00B030A6" w:rsidRDefault="00B030A6" w:rsidP="00B030A6">
      <w:pPr>
        <w:rPr>
          <w:rFonts w:asciiTheme="majorHAnsi" w:hAnsiTheme="majorHAnsi" w:cs="Times New Roman"/>
        </w:rPr>
      </w:pPr>
    </w:p>
    <w:p w14:paraId="7759DA67" w14:textId="77777777" w:rsidR="001953AC" w:rsidRPr="00B030A6" w:rsidRDefault="001953AC" w:rsidP="00B030A6">
      <w:pPr>
        <w:rPr>
          <w:rFonts w:asciiTheme="majorHAnsi" w:hAnsiTheme="majorHAnsi" w:cs="Times New Roman"/>
        </w:rPr>
      </w:pPr>
    </w:p>
    <w:p w14:paraId="172DFDDE" w14:textId="66DE5258" w:rsidR="0096410C" w:rsidRPr="00FB63EE" w:rsidRDefault="0096410C" w:rsidP="0096410C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ppleGothic" w:eastAsia="AppleGothic" w:hAnsi="Sathu" w:cs="Euphemia UCAS"/>
          <w:sz w:val="28"/>
          <w:szCs w:val="28"/>
        </w:rPr>
      </w:pPr>
      <w:r w:rsidRPr="00FB63EE">
        <w:rPr>
          <w:rFonts w:ascii="AppleGothic" w:eastAsia="AppleGothic" w:hAnsi="Sathu" w:cs="Euphemia UCAS" w:hint="eastAsia"/>
          <w:sz w:val="28"/>
          <w:szCs w:val="28"/>
        </w:rPr>
        <w:t>Weekplanner huiswerk</w:t>
      </w:r>
      <w:r>
        <w:rPr>
          <w:rFonts w:ascii="AppleGothic" w:eastAsia="AppleGothic" w:hAnsi="Sathu" w:cs="Euphemia UCAS" w:hint="eastAsia"/>
          <w:sz w:val="28"/>
          <w:szCs w:val="28"/>
        </w:rPr>
        <w:t xml:space="preserve"> 1</w:t>
      </w:r>
      <w:r w:rsidRPr="00FB63EE">
        <w:rPr>
          <w:rFonts w:ascii="AppleGothic" w:eastAsia="AppleGothic" w:hAnsi="Sathu" w:cs="Euphemia UCAS" w:hint="eastAsia"/>
          <w:sz w:val="28"/>
          <w:szCs w:val="28"/>
          <w:vertAlign w:val="superscript"/>
        </w:rPr>
        <w:t>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graad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>
        <w:rPr>
          <w:rFonts w:ascii="AppleGothic" w:eastAsia="AppleGothic" w:hAnsi="Sathu" w:cs="Euphemia UCAS" w:hint="eastAsia"/>
          <w:sz w:val="28"/>
          <w:szCs w:val="28"/>
        </w:rPr>
        <w:t xml:space="preserve"> 2de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leerjaar</w:t>
      </w:r>
    </w:p>
    <w:p w14:paraId="5A70FDD2" w14:textId="77777777" w:rsidR="0096410C" w:rsidRDefault="0096410C" w:rsidP="0096410C">
      <w:pPr>
        <w:rPr>
          <w:sz w:val="32"/>
          <w:szCs w:val="32"/>
        </w:rPr>
      </w:pPr>
    </w:p>
    <w:p w14:paraId="3BC648C4" w14:textId="77777777" w:rsidR="0096410C" w:rsidRPr="004975FC" w:rsidRDefault="0096410C" w:rsidP="0096410C">
      <w:pPr>
        <w:rPr>
          <w:b/>
        </w:rPr>
      </w:pPr>
      <w:r w:rsidRPr="004975FC">
        <w:rPr>
          <w:rFonts w:ascii="Chalkboard" w:hAnsi="Chalkboard"/>
          <w:b/>
        </w:rPr>
        <w:t>Maandag</w:t>
      </w:r>
      <w:r>
        <w:rPr>
          <w:rFonts w:ascii="Chalkboard" w:hAnsi="Chalkboard"/>
          <w:b/>
        </w:rPr>
        <w:t xml:space="preserve">    13 februari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5"/>
        <w:gridCol w:w="7378"/>
        <w:gridCol w:w="803"/>
      </w:tblGrid>
      <w:tr w:rsidR="0096410C" w:rsidRPr="00694BBD" w14:paraId="71EDF8CB" w14:textId="77777777" w:rsidTr="005D7B1F">
        <w:tc>
          <w:tcPr>
            <w:tcW w:w="880" w:type="dxa"/>
          </w:tcPr>
          <w:p w14:paraId="40E25B20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C56D2EC" wp14:editId="09E69F66">
                  <wp:extent cx="338455" cy="338455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46CE9EE2" w14:textId="28A0E68B" w:rsidR="0096410C" w:rsidRPr="00804718" w:rsidRDefault="001953AC" w:rsidP="005D7B1F">
            <w:r>
              <w:t>Geen school</w:t>
            </w:r>
          </w:p>
        </w:tc>
        <w:tc>
          <w:tcPr>
            <w:tcW w:w="810" w:type="dxa"/>
          </w:tcPr>
          <w:p w14:paraId="7FB23025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694BBD" w14:paraId="18B0E57B" w14:textId="77777777" w:rsidTr="005D7B1F">
        <w:tc>
          <w:tcPr>
            <w:tcW w:w="880" w:type="dxa"/>
          </w:tcPr>
          <w:p w14:paraId="516E7F9A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F7DC29A" wp14:editId="469F70C7">
                  <wp:extent cx="338455" cy="338455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17221A87" w14:textId="77777777" w:rsidR="0096410C" w:rsidRPr="0007728D" w:rsidRDefault="0096410C" w:rsidP="005D7B1F">
            <w:r>
              <w:t>Tekening van je lievelingseten maken</w:t>
            </w:r>
          </w:p>
        </w:tc>
        <w:tc>
          <w:tcPr>
            <w:tcW w:w="810" w:type="dxa"/>
          </w:tcPr>
          <w:p w14:paraId="12606FE2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56051E2" w14:textId="77777777" w:rsidR="0096410C" w:rsidRDefault="0096410C" w:rsidP="0096410C">
      <w:pPr>
        <w:rPr>
          <w:sz w:val="32"/>
          <w:szCs w:val="32"/>
        </w:rPr>
      </w:pPr>
    </w:p>
    <w:p w14:paraId="6B323FC3" w14:textId="77777777" w:rsidR="0096410C" w:rsidRPr="007A13DC" w:rsidRDefault="0096410C" w:rsidP="0096410C">
      <w:pPr>
        <w:rPr>
          <w:rFonts w:ascii="Chalkboard" w:hAnsi="Chalkboard"/>
          <w:b/>
        </w:rPr>
      </w:pPr>
      <w:r w:rsidRPr="004975FC">
        <w:rPr>
          <w:rFonts w:ascii="Chalkboard" w:hAnsi="Chalkboard"/>
          <w:b/>
        </w:rPr>
        <w:t>Dinsdag</w:t>
      </w:r>
      <w:r>
        <w:rPr>
          <w:rFonts w:ascii="Chalkboard" w:hAnsi="Chalkboard"/>
          <w:b/>
        </w:rPr>
        <w:t xml:space="preserve">     14 februari 2017</w:t>
      </w:r>
    </w:p>
    <w:p w14:paraId="01C514EE" w14:textId="77777777" w:rsidR="0096410C" w:rsidRPr="004975FC" w:rsidRDefault="0096410C" w:rsidP="0096410C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96410C" w:rsidRPr="00B332D8" w14:paraId="7D2AF386" w14:textId="77777777" w:rsidTr="005D7B1F">
        <w:tc>
          <w:tcPr>
            <w:tcW w:w="889" w:type="dxa"/>
          </w:tcPr>
          <w:p w14:paraId="00C08FF5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DB64C3F" wp14:editId="0597F172">
                  <wp:extent cx="338455" cy="338455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65F64E6" w14:textId="77777777" w:rsidR="0096410C" w:rsidRPr="005009F3" w:rsidRDefault="0096410C" w:rsidP="005D7B1F"/>
        </w:tc>
        <w:tc>
          <w:tcPr>
            <w:tcW w:w="810" w:type="dxa"/>
          </w:tcPr>
          <w:p w14:paraId="44AEB38D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B332D8" w14:paraId="6265180B" w14:textId="77777777" w:rsidTr="005D7B1F">
        <w:tc>
          <w:tcPr>
            <w:tcW w:w="889" w:type="dxa"/>
          </w:tcPr>
          <w:p w14:paraId="73CD4A92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1164CE6" wp14:editId="3F90ED05">
                  <wp:extent cx="338455" cy="338455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5B2BCA6" w14:textId="77777777" w:rsidR="0096410C" w:rsidRPr="00EC2A0A" w:rsidRDefault="0096410C" w:rsidP="005D7B1F">
            <w:r>
              <w:t>Warme kleren aantrekken voor korte wandeling</w:t>
            </w:r>
          </w:p>
        </w:tc>
        <w:tc>
          <w:tcPr>
            <w:tcW w:w="810" w:type="dxa"/>
          </w:tcPr>
          <w:p w14:paraId="54FBFEA6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B5853DB" w14:textId="77777777" w:rsidR="0096410C" w:rsidRDefault="0096410C" w:rsidP="0096410C">
      <w:pPr>
        <w:rPr>
          <w:sz w:val="32"/>
          <w:szCs w:val="32"/>
        </w:rPr>
      </w:pPr>
    </w:p>
    <w:p w14:paraId="6695EE0B" w14:textId="77777777" w:rsidR="0096410C" w:rsidRPr="007A13DC" w:rsidRDefault="0096410C" w:rsidP="0096410C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>Woensdag   15 februari 2017</w:t>
      </w:r>
    </w:p>
    <w:p w14:paraId="20DA1502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96410C" w14:paraId="6B4E6D33" w14:textId="77777777" w:rsidTr="005D7B1F">
        <w:tc>
          <w:tcPr>
            <w:tcW w:w="889" w:type="dxa"/>
          </w:tcPr>
          <w:p w14:paraId="6964AE9D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5E1AE03" wp14:editId="2DDD70B9">
                  <wp:extent cx="338455" cy="338455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568BA269" w14:textId="77777777" w:rsidR="0096410C" w:rsidRDefault="0096410C" w:rsidP="005D7B1F">
            <w:proofErr w:type="spellStart"/>
            <w:r>
              <w:t>Bingel</w:t>
            </w:r>
            <w:proofErr w:type="spellEnd"/>
            <w:r>
              <w:t xml:space="preserve"> : taken die klaarstaan</w:t>
            </w:r>
          </w:p>
          <w:p w14:paraId="45E28D21" w14:textId="77777777" w:rsidR="0096410C" w:rsidRPr="006519B5" w:rsidRDefault="0096410C" w:rsidP="005D7B1F"/>
        </w:tc>
        <w:tc>
          <w:tcPr>
            <w:tcW w:w="810" w:type="dxa"/>
          </w:tcPr>
          <w:p w14:paraId="1F4D15EA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14:paraId="6CA71DD4" w14:textId="77777777" w:rsidTr="005D7B1F">
        <w:tc>
          <w:tcPr>
            <w:tcW w:w="889" w:type="dxa"/>
          </w:tcPr>
          <w:p w14:paraId="3AC02A66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233A3590" wp14:editId="0B258C50">
                  <wp:extent cx="338455" cy="338455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927620B" w14:textId="77777777" w:rsidR="0096410C" w:rsidRPr="00C2431C" w:rsidRDefault="0096410C" w:rsidP="005D7B1F"/>
        </w:tc>
        <w:tc>
          <w:tcPr>
            <w:tcW w:w="810" w:type="dxa"/>
          </w:tcPr>
          <w:p w14:paraId="76E93BC6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62303471" w14:textId="77777777" w:rsidR="0096410C" w:rsidRDefault="0096410C" w:rsidP="0096410C">
      <w:pPr>
        <w:rPr>
          <w:sz w:val="32"/>
          <w:szCs w:val="32"/>
        </w:rPr>
      </w:pPr>
    </w:p>
    <w:p w14:paraId="6E58B893" w14:textId="77777777" w:rsidR="0096410C" w:rsidRPr="004975FC" w:rsidRDefault="0096410C" w:rsidP="0096410C">
      <w:pPr>
        <w:rPr>
          <w:b/>
        </w:rPr>
      </w:pPr>
      <w:r>
        <w:rPr>
          <w:rFonts w:ascii="Chalkboard" w:hAnsi="Chalkboard"/>
          <w:b/>
        </w:rPr>
        <w:t xml:space="preserve">Donderdag    16 februari </w:t>
      </w:r>
      <w:r w:rsidRPr="007A13DC">
        <w:rPr>
          <w:rFonts w:ascii="Chalkboard" w:hAnsi="Chalkboard"/>
          <w:b/>
        </w:rPr>
        <w:t>201</w:t>
      </w:r>
      <w:r>
        <w:rPr>
          <w:rFonts w:ascii="Chalkboard" w:hAnsi="Chalkboard"/>
          <w:b/>
        </w:rPr>
        <w:t>7</w:t>
      </w:r>
    </w:p>
    <w:p w14:paraId="5CADE453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7"/>
        <w:gridCol w:w="804"/>
      </w:tblGrid>
      <w:tr w:rsidR="0096410C" w14:paraId="304CD9F8" w14:textId="77777777" w:rsidTr="005D7B1F">
        <w:tc>
          <w:tcPr>
            <w:tcW w:w="889" w:type="dxa"/>
          </w:tcPr>
          <w:p w14:paraId="161D26FC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A8498FA" wp14:editId="0BED8657">
                  <wp:extent cx="338455" cy="338455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76D5B6C" w14:textId="77777777" w:rsidR="0096410C" w:rsidRPr="00804718" w:rsidRDefault="0096410C" w:rsidP="005D7B1F"/>
        </w:tc>
        <w:tc>
          <w:tcPr>
            <w:tcW w:w="810" w:type="dxa"/>
          </w:tcPr>
          <w:p w14:paraId="3959422F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14:paraId="098EEB89" w14:textId="77777777" w:rsidTr="005D7B1F">
        <w:tc>
          <w:tcPr>
            <w:tcW w:w="889" w:type="dxa"/>
          </w:tcPr>
          <w:p w14:paraId="0F52D138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2477114" wp14:editId="79C9CBF4">
                  <wp:extent cx="338455" cy="338455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73107D0" w14:textId="77777777" w:rsidR="0096410C" w:rsidRPr="001C3181" w:rsidRDefault="0096410C" w:rsidP="005D7B1F"/>
        </w:tc>
        <w:tc>
          <w:tcPr>
            <w:tcW w:w="810" w:type="dxa"/>
          </w:tcPr>
          <w:p w14:paraId="2F05B8CA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4AEEAB8E" w14:textId="77777777" w:rsidR="0096410C" w:rsidRDefault="0096410C" w:rsidP="0096410C">
      <w:pPr>
        <w:rPr>
          <w:sz w:val="32"/>
          <w:szCs w:val="32"/>
        </w:rPr>
      </w:pPr>
    </w:p>
    <w:p w14:paraId="413836AF" w14:textId="77777777" w:rsidR="0096410C" w:rsidRPr="007A13DC" w:rsidRDefault="0096410C" w:rsidP="0096410C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>Vrijdag       17 februari  2017</w:t>
      </w:r>
    </w:p>
    <w:p w14:paraId="2496B815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6267"/>
        <w:gridCol w:w="1429"/>
        <w:gridCol w:w="712"/>
      </w:tblGrid>
      <w:tr w:rsidR="0096410C" w14:paraId="1CF94959" w14:textId="77777777" w:rsidTr="005D7B1F">
        <w:tc>
          <w:tcPr>
            <w:tcW w:w="874" w:type="dxa"/>
          </w:tcPr>
          <w:p w14:paraId="4520D5AB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DA2389D" wp14:editId="6362CB4E">
                  <wp:extent cx="338455" cy="338455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6" w:type="dxa"/>
            <w:gridSpan w:val="2"/>
          </w:tcPr>
          <w:p w14:paraId="17B1EB5F" w14:textId="77777777" w:rsidR="0096410C" w:rsidRDefault="0096410C" w:rsidP="005D7B1F">
            <w:r>
              <w:t xml:space="preserve">Afwerken weekplan indien nodig. </w:t>
            </w:r>
          </w:p>
          <w:p w14:paraId="1F9F64B8" w14:textId="77777777" w:rsidR="0096410C" w:rsidRDefault="0096410C" w:rsidP="005D7B1F">
            <w:r>
              <w:t>Carine staat in de klas</w:t>
            </w:r>
          </w:p>
          <w:p w14:paraId="40E7AC14" w14:textId="77777777" w:rsidR="0096410C" w:rsidRPr="00482D07" w:rsidRDefault="0096410C" w:rsidP="005D7B1F">
            <w:pPr>
              <w:rPr>
                <w:b/>
              </w:rPr>
            </w:pPr>
          </w:p>
        </w:tc>
        <w:tc>
          <w:tcPr>
            <w:tcW w:w="712" w:type="dxa"/>
          </w:tcPr>
          <w:p w14:paraId="12C14ED0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B332D8" w14:paraId="4C6AC014" w14:textId="77777777" w:rsidTr="005D7B1F">
        <w:tc>
          <w:tcPr>
            <w:tcW w:w="874" w:type="dxa"/>
          </w:tcPr>
          <w:p w14:paraId="227F8F42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01E5B3B" wp14:editId="079ED5DB">
                  <wp:extent cx="338455" cy="338455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12A7AC19" w14:textId="77777777" w:rsidR="0096410C" w:rsidRPr="001C3181" w:rsidRDefault="0096410C" w:rsidP="005D7B1F"/>
        </w:tc>
        <w:tc>
          <w:tcPr>
            <w:tcW w:w="2141" w:type="dxa"/>
            <w:gridSpan w:val="2"/>
          </w:tcPr>
          <w:p w14:paraId="4581FBBF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Handtekening</w:t>
            </w:r>
          </w:p>
          <w:p w14:paraId="26A39EDD" w14:textId="77777777" w:rsidR="0096410C" w:rsidRPr="00B332D8" w:rsidRDefault="0096410C" w:rsidP="005D7B1F">
            <w:pPr>
              <w:rPr>
                <w:sz w:val="28"/>
                <w:szCs w:val="28"/>
              </w:rPr>
            </w:pPr>
          </w:p>
          <w:p w14:paraId="6E123AE8" w14:textId="77777777" w:rsidR="0096410C" w:rsidRPr="00B332D8" w:rsidRDefault="0096410C" w:rsidP="005D7B1F">
            <w:pPr>
              <w:rPr>
                <w:sz w:val="28"/>
                <w:szCs w:val="28"/>
              </w:rPr>
            </w:pPr>
          </w:p>
        </w:tc>
      </w:tr>
    </w:tbl>
    <w:p w14:paraId="3657AB63" w14:textId="77777777" w:rsidR="0096410C" w:rsidRDefault="0096410C" w:rsidP="0096410C">
      <w:pPr>
        <w:rPr>
          <w:sz w:val="32"/>
          <w:szCs w:val="32"/>
        </w:rPr>
      </w:pPr>
    </w:p>
    <w:p w14:paraId="1723A97E" w14:textId="77777777" w:rsidR="00B6315D" w:rsidRDefault="00B6315D" w:rsidP="00B6315D">
      <w:pPr>
        <w:rPr>
          <w:sz w:val="32"/>
          <w:szCs w:val="32"/>
        </w:rPr>
      </w:pPr>
    </w:p>
    <w:p w14:paraId="47AB811E" w14:textId="77777777" w:rsidR="006C6977" w:rsidRDefault="006C6977" w:rsidP="00112F91">
      <w:pPr>
        <w:rPr>
          <w:sz w:val="32"/>
          <w:szCs w:val="32"/>
        </w:rPr>
      </w:pPr>
    </w:p>
    <w:p w14:paraId="704CF5C5" w14:textId="77777777" w:rsidR="0023662C" w:rsidRDefault="0023662C">
      <w:pPr>
        <w:rPr>
          <w:sz w:val="32"/>
          <w:szCs w:val="32"/>
        </w:rPr>
      </w:pPr>
    </w:p>
    <w:p w14:paraId="0617CBAD" w14:textId="77777777" w:rsidR="002756B3" w:rsidRDefault="002756B3">
      <w:pPr>
        <w:rPr>
          <w:rFonts w:asciiTheme="majorHAnsi" w:hAnsiTheme="majorHAnsi" w:cs="Times New Roman"/>
        </w:rPr>
      </w:pPr>
    </w:p>
    <w:p w14:paraId="6E0CE803" w14:textId="1A94BDEA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t>Weekplanning</w:t>
      </w:r>
      <w:r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>zwarte alfa’s</w:t>
      </w:r>
    </w:p>
    <w:p w14:paraId="40D29EEE" w14:textId="0B129666" w:rsidR="00617F76" w:rsidRPr="000D5188" w:rsidRDefault="00112F91" w:rsidP="00617F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 xml:space="preserve">Week </w:t>
      </w:r>
      <w:r w:rsidR="00827455">
        <w:rPr>
          <w:rFonts w:asciiTheme="majorHAnsi" w:hAnsiTheme="majorHAnsi"/>
        </w:rPr>
        <w:t xml:space="preserve">van </w:t>
      </w:r>
      <w:r w:rsidR="0096410C">
        <w:rPr>
          <w:rFonts w:asciiTheme="majorHAnsi" w:hAnsiTheme="majorHAnsi"/>
        </w:rPr>
        <w:t>14 februari – 17</w:t>
      </w:r>
      <w:r w:rsidR="00B030A6">
        <w:rPr>
          <w:rFonts w:asciiTheme="majorHAnsi" w:hAnsiTheme="majorHAnsi"/>
        </w:rPr>
        <w:t xml:space="preserve"> febr</w:t>
      </w:r>
      <w:r w:rsidR="006C6977">
        <w:rPr>
          <w:rFonts w:asciiTheme="majorHAnsi" w:hAnsiTheme="majorHAnsi"/>
        </w:rPr>
        <w:t>uari</w:t>
      </w:r>
      <w:r w:rsidR="00C36870">
        <w:rPr>
          <w:rFonts w:asciiTheme="majorHAnsi" w:hAnsiTheme="majorHAnsi"/>
        </w:rPr>
        <w:t xml:space="preserve"> </w:t>
      </w:r>
      <w:r w:rsidR="006C6977">
        <w:rPr>
          <w:rFonts w:asciiTheme="majorHAnsi" w:hAnsiTheme="majorHAnsi"/>
        </w:rPr>
        <w:t>2017</w:t>
      </w:r>
    </w:p>
    <w:p w14:paraId="002DB4DA" w14:textId="29F9E3DF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747FC91D" w14:textId="77777777" w:rsidR="00112F91" w:rsidRPr="000D5188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5E4D35DC" w14:textId="5C39568F" w:rsidR="00112F91" w:rsidRDefault="00CC049F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</w:rPr>
        <w:t>Taal</w:t>
      </w:r>
      <w:r w:rsidR="00827455">
        <w:rPr>
          <w:rFonts w:asciiTheme="majorHAnsi" w:hAnsiTheme="majorHAnsi"/>
          <w:b/>
          <w:sz w:val="28"/>
          <w:szCs w:val="28"/>
        </w:rPr>
        <w:t>:</w:t>
      </w:r>
      <w:r w:rsidR="0096410C">
        <w:rPr>
          <w:rFonts w:asciiTheme="majorHAnsi" w:hAnsiTheme="majorHAnsi"/>
          <w:b/>
          <w:sz w:val="28"/>
          <w:szCs w:val="28"/>
        </w:rPr>
        <w:t xml:space="preserve"> doffe e    (</w:t>
      </w:r>
      <w:proofErr w:type="spellStart"/>
      <w:r w:rsidR="0096410C">
        <w:rPr>
          <w:rFonts w:asciiTheme="majorHAnsi" w:hAnsiTheme="majorHAnsi"/>
          <w:b/>
          <w:sz w:val="28"/>
          <w:szCs w:val="28"/>
        </w:rPr>
        <w:t>wp</w:t>
      </w:r>
      <w:proofErr w:type="spellEnd"/>
      <w:r w:rsidR="0096410C">
        <w:rPr>
          <w:rFonts w:asciiTheme="majorHAnsi" w:hAnsiTheme="majorHAnsi"/>
          <w:b/>
          <w:sz w:val="28"/>
          <w:szCs w:val="28"/>
        </w:rPr>
        <w:t xml:space="preserve"> 17</w:t>
      </w:r>
      <w:r w:rsidR="00B030A6">
        <w:rPr>
          <w:rFonts w:asciiTheme="majorHAnsi" w:hAnsiTheme="majorHAnsi"/>
          <w:b/>
          <w:sz w:val="28"/>
          <w:szCs w:val="28"/>
        </w:rPr>
        <w:t>)</w:t>
      </w:r>
      <w:r w:rsidR="00B66CBF">
        <w:rPr>
          <w:rFonts w:asciiTheme="majorHAnsi" w:hAnsiTheme="majorHAnsi"/>
          <w:b/>
          <w:sz w:val="28"/>
          <w:szCs w:val="28"/>
          <w:u w:val="single"/>
        </w:rPr>
        <w:t xml:space="preserve">. </w:t>
      </w:r>
    </w:p>
    <w:p w14:paraId="7BAD0A92" w14:textId="77777777" w:rsidR="003E7289" w:rsidRDefault="003E7289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</w:rPr>
      </w:pPr>
    </w:p>
    <w:p w14:paraId="7521B65F" w14:textId="77777777" w:rsidR="003E7289" w:rsidRDefault="00627D37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noProof/>
          <w:lang w:val="nl-BE" w:eastAsia="nl-BE"/>
        </w:rPr>
        <w:drawing>
          <wp:inline distT="0" distB="0" distL="0" distR="0" wp14:anchorId="14A43E9C" wp14:editId="04F7DEB1">
            <wp:extent cx="827405" cy="695325"/>
            <wp:effectExtent l="0" t="0" r="0" b="9525"/>
            <wp:docPr id="6" name="Afbeelding 6" descr="http://www.vanin.be/nl/~/media/Minisites/TvtAccent/images/Materiaal/Tijd-voor-taal-accent-spelling-leerjaar-2.ashx?h=350&amp;w=247&amp;la=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nin.be/nl/~/media/Minisites/TvtAccent/images/Materiaal/Tijd-voor-taal-accent-spelling-leerjaar-2.ashx?h=350&amp;w=247&amp;la=n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8002" cy="69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C70">
        <w:rPr>
          <w:rFonts w:asciiTheme="majorHAnsi" w:hAnsiTheme="majorHAnsi"/>
          <w:i/>
          <w:u w:val="single"/>
        </w:rPr>
        <w:t xml:space="preserve">          </w:t>
      </w:r>
    </w:p>
    <w:p w14:paraId="1F0F1D23" w14:textId="295E510D" w:rsidR="00F35857" w:rsidRDefault="000C6C70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rFonts w:asciiTheme="majorHAnsi" w:hAnsiTheme="majorHAnsi"/>
          <w:i/>
          <w:u w:val="single"/>
        </w:rPr>
        <w:t xml:space="preserve">                                      </w:t>
      </w:r>
      <w:r w:rsidR="001103F1" w:rsidRPr="001103F1">
        <w:t xml:space="preserve"> </w:t>
      </w:r>
    </w:p>
    <w:p w14:paraId="32927CB5" w14:textId="30BA340D" w:rsidR="00617BE4" w:rsidRDefault="00617BE4" w:rsidP="00F56755">
      <w:pPr>
        <w:pBdr>
          <w:bottom w:val="single" w:sz="12" w:space="1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</w:t>
      </w:r>
      <w:r w:rsidR="0096410C">
        <w:rPr>
          <w:rFonts w:asciiTheme="majorHAnsi" w:hAnsiTheme="majorHAnsi"/>
        </w:rPr>
        <w:t>37</w:t>
      </w:r>
      <w:r>
        <w:rPr>
          <w:rFonts w:asciiTheme="majorHAnsi" w:hAnsiTheme="majorHAnsi"/>
        </w:rPr>
        <w:t xml:space="preserve">        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 </w:t>
      </w:r>
      <w:r w:rsidR="003E7289">
        <w:rPr>
          <w:rFonts w:asciiTheme="majorHAnsi" w:hAnsiTheme="majorHAnsi"/>
        </w:rPr>
        <w:t>3</w:t>
      </w:r>
      <w:r w:rsidR="0096410C">
        <w:rPr>
          <w:rFonts w:asciiTheme="majorHAnsi" w:hAnsiTheme="majorHAnsi"/>
        </w:rPr>
        <w:t>8</w:t>
      </w:r>
      <w:r w:rsidR="003E7289">
        <w:rPr>
          <w:rFonts w:asciiTheme="majorHAnsi" w:hAnsiTheme="majorHAnsi"/>
        </w:rPr>
        <w:tab/>
      </w:r>
      <w:r w:rsidR="001103F1">
        <w:rPr>
          <w:rFonts w:asciiTheme="majorHAnsi" w:hAnsiTheme="majorHAnsi"/>
        </w:rPr>
        <w:tab/>
      </w:r>
    </w:p>
    <w:p w14:paraId="3B747EF0" w14:textId="0A6C8609" w:rsidR="00112F91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>____________________________________________________________________</w:t>
      </w:r>
      <w:r>
        <w:rPr>
          <w:rFonts w:asciiTheme="majorHAnsi" w:hAnsiTheme="majorHAnsi"/>
        </w:rPr>
        <w:t>______</w:t>
      </w:r>
    </w:p>
    <w:p w14:paraId="634048FB" w14:textId="77777777" w:rsidR="00B4085B" w:rsidRDefault="006C6977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>
        <w:rPr>
          <w:rFonts w:asciiTheme="majorHAnsi" w:hAnsiTheme="majorHAnsi"/>
          <w:b/>
          <w:sz w:val="28"/>
          <w:szCs w:val="28"/>
        </w:rPr>
        <w:t xml:space="preserve"> : </w:t>
      </w:r>
      <w:r w:rsidR="005F7BB1">
        <w:rPr>
          <w:rFonts w:asciiTheme="majorHAnsi" w:hAnsiTheme="majorHAnsi"/>
          <w:b/>
          <w:sz w:val="28"/>
          <w:szCs w:val="28"/>
        </w:rPr>
        <w:t xml:space="preserve">     </w:t>
      </w:r>
      <w:r w:rsidR="00C86854">
        <w:rPr>
          <w:rFonts w:asciiTheme="majorHAnsi" w:hAnsiTheme="majorHAnsi"/>
          <w:b/>
          <w:sz w:val="28"/>
          <w:szCs w:val="28"/>
        </w:rPr>
        <w:t xml:space="preserve"> </w:t>
      </w:r>
    </w:p>
    <w:p w14:paraId="72304CD8" w14:textId="55DFB8BF" w:rsidR="006C6977" w:rsidRPr="009B2BD3" w:rsidRDefault="00C86854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</w:t>
      </w:r>
      <w:r w:rsidR="005F7BB1">
        <w:rPr>
          <w:rFonts w:asciiTheme="majorHAnsi" w:hAnsiTheme="majorHAnsi"/>
          <w:b/>
          <w:sz w:val="28"/>
          <w:szCs w:val="28"/>
        </w:rPr>
        <w:t xml:space="preserve">   </w:t>
      </w:r>
      <w:r w:rsidR="008007B5">
        <w:rPr>
          <w:rFonts w:asciiTheme="majorHAnsi" w:hAnsiTheme="majorHAnsi"/>
          <w:b/>
          <w:sz w:val="28"/>
          <w:szCs w:val="28"/>
        </w:rPr>
        <w:t xml:space="preserve">                     </w:t>
      </w:r>
      <w:r w:rsidR="009A65FC">
        <w:rPr>
          <w:rFonts w:asciiTheme="majorHAnsi" w:hAnsiTheme="majorHAnsi"/>
          <w:sz w:val="28"/>
          <w:szCs w:val="28"/>
        </w:rPr>
        <w:t xml:space="preserve">                                                  </w:t>
      </w:r>
      <w:r w:rsidR="00591B69">
        <w:rPr>
          <w:rFonts w:asciiTheme="majorHAnsi" w:hAnsiTheme="majorHAnsi"/>
          <w:sz w:val="28"/>
          <w:szCs w:val="28"/>
        </w:rPr>
        <w:t xml:space="preserve">                              </w:t>
      </w:r>
    </w:p>
    <w:p w14:paraId="46093255" w14:textId="3FB91F30" w:rsidR="009B2BD3" w:rsidRDefault="009B2BD3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optellen tot 100</w:t>
      </w:r>
      <w:r w:rsidR="0096410C">
        <w:rPr>
          <w:rFonts w:asciiTheme="majorHAnsi" w:hAnsiTheme="majorHAnsi"/>
          <w:b/>
          <w:sz w:val="28"/>
          <w:szCs w:val="28"/>
        </w:rPr>
        <w:t xml:space="preserve"> (instructie met brug)</w:t>
      </w:r>
      <w:r w:rsidR="001953AC">
        <w:rPr>
          <w:rFonts w:asciiTheme="majorHAnsi" w:hAnsiTheme="majorHAnsi"/>
          <w:b/>
          <w:sz w:val="28"/>
          <w:szCs w:val="28"/>
        </w:rPr>
        <w:t xml:space="preserve">. </w:t>
      </w:r>
    </w:p>
    <w:p w14:paraId="726BA3BF" w14:textId="77777777" w:rsidR="0096410C" w:rsidRDefault="0096410C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</w:p>
    <w:p w14:paraId="62366663" w14:textId="3BEE5339" w:rsidR="0096410C" w:rsidRDefault="0096410C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1        O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2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            O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3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           O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4</w:t>
      </w:r>
      <w:r w:rsidR="001953AC">
        <w:rPr>
          <w:rFonts w:asciiTheme="majorHAnsi" w:hAnsiTheme="majorHAnsi"/>
          <w:b/>
          <w:sz w:val="28"/>
          <w:szCs w:val="28"/>
        </w:rPr>
        <w:t xml:space="preserve">    in bundel </w:t>
      </w:r>
    </w:p>
    <w:p w14:paraId="02BF5966" w14:textId="02E3E6DB" w:rsidR="009B2BD3" w:rsidRDefault="009B2BD3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</w:p>
    <w:p w14:paraId="37496696" w14:textId="77777777" w:rsidR="00B030A6" w:rsidRDefault="00B030A6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</w:p>
    <w:p w14:paraId="15F14B7C" w14:textId="77777777" w:rsidR="00B030A6" w:rsidRDefault="00B030A6" w:rsidP="001664D9">
      <w:pPr>
        <w:rPr>
          <w:rFonts w:asciiTheme="majorHAnsi" w:hAnsiTheme="majorHAnsi"/>
          <w:b/>
          <w:sz w:val="28"/>
          <w:szCs w:val="28"/>
          <w:highlight w:val="yellow"/>
        </w:rPr>
      </w:pPr>
    </w:p>
    <w:p w14:paraId="6D2A56E5" w14:textId="0C54782B" w:rsidR="00B030A6" w:rsidRPr="00B030A6" w:rsidRDefault="00B030A6" w:rsidP="001664D9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</w:p>
    <w:p w14:paraId="28139754" w14:textId="77777777" w:rsidR="009B2BD3" w:rsidRDefault="00F56B07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sz w:val="40"/>
          <w:szCs w:val="40"/>
        </w:rPr>
        <w:t xml:space="preserve"> </w:t>
      </w:r>
      <w:r w:rsidR="009B2BD3">
        <w:rPr>
          <w:rFonts w:asciiTheme="majorHAnsi" w:hAnsiTheme="majorHAnsi"/>
          <w:b/>
          <w:sz w:val="28"/>
          <w:szCs w:val="28"/>
        </w:rPr>
        <w:t xml:space="preserve">Hoofdletter inoefenen </w:t>
      </w:r>
    </w:p>
    <w:p w14:paraId="701E5220" w14:textId="21FACB43" w:rsidR="004E0738" w:rsidRPr="004E0738" w:rsidRDefault="009B2BD3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="00AB1D13"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6DA284D1" w14:textId="77777777" w:rsidR="00FC6D90" w:rsidRPr="00F35857" w:rsidRDefault="00FC6D90" w:rsidP="001664D9">
      <w:pPr>
        <w:rPr>
          <w:rFonts w:asciiTheme="majorHAnsi" w:hAnsiTheme="majorHAnsi"/>
          <w:b/>
          <w:sz w:val="28"/>
          <w:szCs w:val="28"/>
        </w:rPr>
      </w:pPr>
    </w:p>
    <w:p w14:paraId="3E696570" w14:textId="4015D08F" w:rsidR="00B030A6" w:rsidRDefault="00FC6D90" w:rsidP="001664D9">
      <w:pPr>
        <w:rPr>
          <w:rFonts w:asciiTheme="majorHAnsi" w:hAnsiTheme="majorHAnsi"/>
          <w:b/>
        </w:rPr>
      </w:pP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drawing>
          <wp:inline distT="0" distB="0" distL="0" distR="0" wp14:anchorId="4A00A873" wp14:editId="164B15E7">
            <wp:extent cx="790351" cy="518795"/>
            <wp:effectExtent l="0" t="0" r="0" b="0"/>
            <wp:docPr id="44" name="Afbeelding 44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12" cy="5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6C655FF6" w14:textId="366F76B9" w:rsidR="00B030A6" w:rsidRDefault="00B030A6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081F5E40" w14:textId="77777777" w:rsidR="00B030A6" w:rsidRDefault="00B030A6" w:rsidP="001664D9">
      <w:pPr>
        <w:rPr>
          <w:rFonts w:asciiTheme="majorHAnsi" w:hAnsiTheme="majorHAnsi"/>
          <w:b/>
        </w:rPr>
      </w:pPr>
    </w:p>
    <w:p w14:paraId="38BC876B" w14:textId="51A0108C" w:rsidR="00B030A6" w:rsidRDefault="00B030A6" w:rsidP="00B030A6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Vrije tekst met illustratie</w:t>
      </w:r>
      <w:r>
        <w:rPr>
          <w:rFonts w:asciiTheme="majorHAnsi" w:hAnsiTheme="majorHAnsi"/>
          <w:b/>
          <w:sz w:val="28"/>
          <w:szCs w:val="28"/>
        </w:rPr>
        <w:t xml:space="preserve"> : </w:t>
      </w:r>
      <w:r w:rsidR="001953AC">
        <w:rPr>
          <w:rFonts w:asciiTheme="majorHAnsi" w:hAnsiTheme="majorHAnsi"/>
          <w:b/>
          <w:sz w:val="28"/>
          <w:szCs w:val="28"/>
        </w:rPr>
        <w:t xml:space="preserve">lievelingseten; </w:t>
      </w:r>
    </w:p>
    <w:p w14:paraId="33A3ED56" w14:textId="77777777" w:rsidR="00B030A6" w:rsidRDefault="00B030A6" w:rsidP="00B030A6">
      <w:pPr>
        <w:rPr>
          <w:rFonts w:asciiTheme="majorHAnsi" w:hAnsiTheme="majorHAnsi"/>
          <w:noProof/>
          <w:lang w:val="nl-BE" w:eastAsia="nl-BE"/>
        </w:rPr>
      </w:pPr>
    </w:p>
    <w:p w14:paraId="0B706526" w14:textId="40FB82EE" w:rsidR="00B030A6" w:rsidRPr="001953AC" w:rsidRDefault="00B030A6" w:rsidP="001953AC">
      <w:pPr>
        <w:rPr>
          <w:rFonts w:asciiTheme="majorHAnsi" w:hAnsiTheme="majorHAnsi"/>
          <w:noProof/>
          <w:lang w:val="nl-BE" w:eastAsia="nl-BE"/>
        </w:rPr>
      </w:pPr>
      <w:r>
        <w:rPr>
          <w:rFonts w:asciiTheme="majorHAnsi" w:hAnsiTheme="majorHAnsi"/>
          <w:noProof/>
          <w:lang w:val="nl-BE" w:eastAsia="nl-BE"/>
        </w:rPr>
        <w:t xml:space="preserve">         </w:t>
      </w: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noProof/>
          <w:lang w:val="nl-BE" w:eastAsia="nl-BE"/>
        </w:rPr>
        <w:t xml:space="preserve">               </w:t>
      </w:r>
      <w:r w:rsidRPr="00F56755">
        <w:rPr>
          <w:rFonts w:asciiTheme="majorHAnsi" w:hAnsiTheme="majorHAnsi"/>
          <w:b/>
          <w:noProof/>
          <w:lang w:val="nl-BE" w:eastAsia="nl-BE"/>
        </w:rPr>
        <w:drawing>
          <wp:inline distT="0" distB="0" distL="0" distR="0" wp14:anchorId="29737D52" wp14:editId="4E9B7F24">
            <wp:extent cx="876300" cy="777585"/>
            <wp:effectExtent l="0" t="0" r="0" b="3810"/>
            <wp:docPr id="14" name="Afbeelding 14" descr="E:\Foto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46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66" cy="7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1ED4" w14:textId="612DE85E" w:rsidR="00B030A6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5157FD06" w14:textId="661F530E" w:rsidR="00715D36" w:rsidRPr="00F35857" w:rsidRDefault="00617BE4" w:rsidP="009C4EBA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Lezen</w:t>
      </w:r>
      <w:r w:rsidR="005F7BB1">
        <w:rPr>
          <w:rFonts w:asciiTheme="majorHAnsi" w:hAnsiTheme="majorHAnsi"/>
          <w:sz w:val="28"/>
          <w:szCs w:val="28"/>
        </w:rPr>
        <w:t xml:space="preserve"> </w:t>
      </w:r>
      <w:r w:rsidR="00B4085B">
        <w:rPr>
          <w:rFonts w:asciiTheme="majorHAnsi" w:hAnsiTheme="majorHAnsi"/>
          <w:sz w:val="28"/>
          <w:szCs w:val="28"/>
        </w:rPr>
        <w:t>:</w:t>
      </w:r>
      <w:r w:rsidR="009A61B9">
        <w:rPr>
          <w:rFonts w:asciiTheme="majorHAnsi" w:hAnsiTheme="majorHAnsi"/>
          <w:sz w:val="28"/>
          <w:szCs w:val="28"/>
        </w:rPr>
        <w:t xml:space="preserve"> </w:t>
      </w:r>
      <w:r w:rsidR="00B030A6">
        <w:rPr>
          <w:rFonts w:asciiTheme="majorHAnsi" w:hAnsiTheme="majorHAnsi"/>
          <w:sz w:val="28"/>
          <w:szCs w:val="28"/>
        </w:rPr>
        <w:tab/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</w:p>
    <w:p w14:paraId="0BDABA68" w14:textId="39384E04" w:rsidR="001953AC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1FEEE760" w14:textId="77777777" w:rsidR="001953AC" w:rsidRDefault="001953AC" w:rsidP="001664D9">
      <w:pPr>
        <w:rPr>
          <w:rFonts w:asciiTheme="majorHAnsi" w:hAnsiTheme="majorHAnsi"/>
          <w:b/>
        </w:rPr>
      </w:pPr>
    </w:p>
    <w:p w14:paraId="23941296" w14:textId="29B1588E" w:rsidR="006C6977" w:rsidRPr="00B030A6" w:rsidRDefault="001664D9" w:rsidP="001664D9">
      <w:pPr>
        <w:rPr>
          <w:rFonts w:asciiTheme="majorHAnsi" w:hAnsiTheme="majorHAnsi"/>
          <w:b/>
        </w:rPr>
      </w:pPr>
      <w:bookmarkStart w:id="0" w:name="_GoBack"/>
      <w:bookmarkEnd w:id="0"/>
      <w:r w:rsidRPr="000D5188">
        <w:rPr>
          <w:rFonts w:asciiTheme="majorHAnsi" w:hAnsiTheme="majorHAnsi"/>
          <w:b/>
        </w:rPr>
        <w:t>EXTRA:</w:t>
      </w:r>
      <w:r w:rsidR="00B030A6">
        <w:rPr>
          <w:rFonts w:asciiTheme="majorHAnsi" w:hAnsiTheme="majorHAnsi"/>
          <w:b/>
        </w:rPr>
        <w:t xml:space="preserve">             </w:t>
      </w:r>
      <w:r w:rsidR="00617BE4">
        <w:rPr>
          <w:rFonts w:asciiTheme="majorHAnsi" w:hAnsiTheme="majorHAnsi"/>
        </w:rPr>
        <w:t xml:space="preserve">O </w:t>
      </w:r>
      <w:proofErr w:type="spellStart"/>
      <w:r w:rsidR="00617BE4">
        <w:rPr>
          <w:rFonts w:asciiTheme="majorHAnsi" w:hAnsiTheme="majorHAnsi"/>
        </w:rPr>
        <w:t>Bingel</w:t>
      </w:r>
      <w:proofErr w:type="spell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0C6C70">
        <w:rPr>
          <w:rFonts w:asciiTheme="majorHAnsi" w:hAnsiTheme="majorHAnsi"/>
        </w:rPr>
        <w:t xml:space="preserve">         </w:t>
      </w:r>
      <w:r w:rsidRPr="000D5188">
        <w:rPr>
          <w:rFonts w:asciiTheme="majorHAnsi" w:hAnsiTheme="majorHAnsi"/>
        </w:rPr>
        <w:t>O Eigen plan:</w:t>
      </w:r>
      <w:r w:rsidR="00B030A6">
        <w:rPr>
          <w:rFonts w:asciiTheme="majorHAnsi" w:hAnsiTheme="majorHAnsi" w:cs="Times New Roman"/>
        </w:rPr>
        <w:t>……………………………</w:t>
      </w:r>
    </w:p>
    <w:sectPr w:rsidR="006C6977" w:rsidRPr="00B030A6" w:rsidSect="002F07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ppleGothic">
    <w:altName w:val="Arial Unicode MS"/>
    <w:charset w:val="4F"/>
    <w:family w:val="auto"/>
    <w:pitch w:val="variable"/>
    <w:sig w:usb0="00000000" w:usb1="09060000" w:usb2="00000010" w:usb3="00000000" w:csb0="00080020" w:csb1="00000000"/>
  </w:font>
  <w:font w:name="Sathu">
    <w:charset w:val="00"/>
    <w:family w:val="auto"/>
    <w:pitch w:val="variable"/>
    <w:sig w:usb0="01000003" w:usb1="00000000" w:usb2="00000000" w:usb3="00000000" w:csb0="00000197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816F8"/>
    <w:multiLevelType w:val="hybridMultilevel"/>
    <w:tmpl w:val="C8864468"/>
    <w:lvl w:ilvl="0" w:tplc="1E5293E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264D6"/>
    <w:multiLevelType w:val="hybridMultilevel"/>
    <w:tmpl w:val="B22E25C4"/>
    <w:lvl w:ilvl="0" w:tplc="920ED16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228E4"/>
    <w:multiLevelType w:val="hybridMultilevel"/>
    <w:tmpl w:val="7C184380"/>
    <w:lvl w:ilvl="0" w:tplc="705AB424">
      <w:numFmt w:val="bullet"/>
      <w:lvlText w:val=""/>
      <w:lvlJc w:val="left"/>
      <w:pPr>
        <w:ind w:left="705" w:hanging="585"/>
      </w:pPr>
      <w:rPr>
        <w:rFonts w:ascii="Symbol" w:eastAsiaTheme="minorEastAsia" w:hAnsi="Symbol" w:cstheme="minorBidi" w:hint="default"/>
        <w:b w:val="0"/>
        <w:sz w:val="40"/>
      </w:rPr>
    </w:lvl>
    <w:lvl w:ilvl="1" w:tplc="0813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67532F82"/>
    <w:multiLevelType w:val="hybridMultilevel"/>
    <w:tmpl w:val="6BF4EA60"/>
    <w:lvl w:ilvl="0" w:tplc="98AEB69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8472D"/>
    <w:multiLevelType w:val="hybridMultilevel"/>
    <w:tmpl w:val="66F079D0"/>
    <w:lvl w:ilvl="0" w:tplc="E87A0E00">
      <w:numFmt w:val="bullet"/>
      <w:lvlText w:val=""/>
      <w:lvlJc w:val="left"/>
      <w:pPr>
        <w:ind w:left="1926" w:hanging="510"/>
      </w:pPr>
      <w:rPr>
        <w:rFonts w:ascii="Symbol" w:eastAsiaTheme="minorEastAsia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88"/>
    <w:rsid w:val="00001B7C"/>
    <w:rsid w:val="00007294"/>
    <w:rsid w:val="0001202B"/>
    <w:rsid w:val="00021EA2"/>
    <w:rsid w:val="0002760A"/>
    <w:rsid w:val="000314FE"/>
    <w:rsid w:val="000329AD"/>
    <w:rsid w:val="000351EB"/>
    <w:rsid w:val="00060CA4"/>
    <w:rsid w:val="0006256C"/>
    <w:rsid w:val="0007728D"/>
    <w:rsid w:val="00090AEF"/>
    <w:rsid w:val="000A0822"/>
    <w:rsid w:val="000A4DBD"/>
    <w:rsid w:val="000A53F8"/>
    <w:rsid w:val="000B3C8F"/>
    <w:rsid w:val="000B5600"/>
    <w:rsid w:val="000B77EC"/>
    <w:rsid w:val="000C6C70"/>
    <w:rsid w:val="000D1B14"/>
    <w:rsid w:val="000D5188"/>
    <w:rsid w:val="000E294B"/>
    <w:rsid w:val="00100235"/>
    <w:rsid w:val="001055B3"/>
    <w:rsid w:val="001103F1"/>
    <w:rsid w:val="00112F91"/>
    <w:rsid w:val="001222B0"/>
    <w:rsid w:val="00124469"/>
    <w:rsid w:val="00140617"/>
    <w:rsid w:val="00142DE2"/>
    <w:rsid w:val="00150C51"/>
    <w:rsid w:val="00152209"/>
    <w:rsid w:val="001664D9"/>
    <w:rsid w:val="00167193"/>
    <w:rsid w:val="001713FB"/>
    <w:rsid w:val="00175A1F"/>
    <w:rsid w:val="00176949"/>
    <w:rsid w:val="00191C6F"/>
    <w:rsid w:val="001953AC"/>
    <w:rsid w:val="00197A3E"/>
    <w:rsid w:val="001A3BEA"/>
    <w:rsid w:val="001C3181"/>
    <w:rsid w:val="001D3DCD"/>
    <w:rsid w:val="001D69E1"/>
    <w:rsid w:val="001E115A"/>
    <w:rsid w:val="001E5556"/>
    <w:rsid w:val="00220A36"/>
    <w:rsid w:val="00232B2C"/>
    <w:rsid w:val="0023662C"/>
    <w:rsid w:val="0027549A"/>
    <w:rsid w:val="002756B3"/>
    <w:rsid w:val="00286230"/>
    <w:rsid w:val="002A0D69"/>
    <w:rsid w:val="002B093C"/>
    <w:rsid w:val="002C1F61"/>
    <w:rsid w:val="002D7E2C"/>
    <w:rsid w:val="002E0C58"/>
    <w:rsid w:val="002E267E"/>
    <w:rsid w:val="002E5F6C"/>
    <w:rsid w:val="002F07C3"/>
    <w:rsid w:val="002F1054"/>
    <w:rsid w:val="002F3207"/>
    <w:rsid w:val="002F5B0D"/>
    <w:rsid w:val="002F68EA"/>
    <w:rsid w:val="00300862"/>
    <w:rsid w:val="003058EE"/>
    <w:rsid w:val="00320700"/>
    <w:rsid w:val="00321032"/>
    <w:rsid w:val="003257D5"/>
    <w:rsid w:val="00332B2D"/>
    <w:rsid w:val="003457C3"/>
    <w:rsid w:val="0034617D"/>
    <w:rsid w:val="00347DB8"/>
    <w:rsid w:val="00353226"/>
    <w:rsid w:val="00374744"/>
    <w:rsid w:val="00380A05"/>
    <w:rsid w:val="00390EDB"/>
    <w:rsid w:val="003B0119"/>
    <w:rsid w:val="003B58D3"/>
    <w:rsid w:val="003B756A"/>
    <w:rsid w:val="003C0F32"/>
    <w:rsid w:val="003C3DF7"/>
    <w:rsid w:val="003D40A3"/>
    <w:rsid w:val="003E7289"/>
    <w:rsid w:val="003F21A5"/>
    <w:rsid w:val="00431BE2"/>
    <w:rsid w:val="004359D4"/>
    <w:rsid w:val="004375BB"/>
    <w:rsid w:val="0043794E"/>
    <w:rsid w:val="00442CEA"/>
    <w:rsid w:val="00443347"/>
    <w:rsid w:val="004538A2"/>
    <w:rsid w:val="00453A06"/>
    <w:rsid w:val="00460ED2"/>
    <w:rsid w:val="004638C7"/>
    <w:rsid w:val="00482B03"/>
    <w:rsid w:val="00482D07"/>
    <w:rsid w:val="00495C08"/>
    <w:rsid w:val="0049647F"/>
    <w:rsid w:val="004975AE"/>
    <w:rsid w:val="004975FC"/>
    <w:rsid w:val="004A7262"/>
    <w:rsid w:val="004B38EC"/>
    <w:rsid w:val="004C41C0"/>
    <w:rsid w:val="004D3078"/>
    <w:rsid w:val="004D40CA"/>
    <w:rsid w:val="004E0738"/>
    <w:rsid w:val="004F4A76"/>
    <w:rsid w:val="005009F3"/>
    <w:rsid w:val="00501E3B"/>
    <w:rsid w:val="005055E7"/>
    <w:rsid w:val="00522258"/>
    <w:rsid w:val="005243C2"/>
    <w:rsid w:val="005340AD"/>
    <w:rsid w:val="00550883"/>
    <w:rsid w:val="00550943"/>
    <w:rsid w:val="00557D09"/>
    <w:rsid w:val="005606CA"/>
    <w:rsid w:val="00574265"/>
    <w:rsid w:val="0058753F"/>
    <w:rsid w:val="00591B69"/>
    <w:rsid w:val="005B4C69"/>
    <w:rsid w:val="005B6B53"/>
    <w:rsid w:val="005C4E9C"/>
    <w:rsid w:val="005C6213"/>
    <w:rsid w:val="005C79E7"/>
    <w:rsid w:val="005D2E89"/>
    <w:rsid w:val="005D7E92"/>
    <w:rsid w:val="005E1C1E"/>
    <w:rsid w:val="005E50E6"/>
    <w:rsid w:val="005E615D"/>
    <w:rsid w:val="005F7BB1"/>
    <w:rsid w:val="00606BE4"/>
    <w:rsid w:val="00607DE2"/>
    <w:rsid w:val="006165F9"/>
    <w:rsid w:val="00617BE4"/>
    <w:rsid w:val="00617F76"/>
    <w:rsid w:val="00622422"/>
    <w:rsid w:val="00627D37"/>
    <w:rsid w:val="006408E2"/>
    <w:rsid w:val="0064090D"/>
    <w:rsid w:val="00647B88"/>
    <w:rsid w:val="006519B5"/>
    <w:rsid w:val="006535D9"/>
    <w:rsid w:val="00656A2F"/>
    <w:rsid w:val="006602F1"/>
    <w:rsid w:val="006643B1"/>
    <w:rsid w:val="006669A8"/>
    <w:rsid w:val="00670345"/>
    <w:rsid w:val="0068484A"/>
    <w:rsid w:val="00691BC7"/>
    <w:rsid w:val="00694BBD"/>
    <w:rsid w:val="006A17E7"/>
    <w:rsid w:val="006B13F4"/>
    <w:rsid w:val="006B3471"/>
    <w:rsid w:val="006B65D6"/>
    <w:rsid w:val="006B6AC1"/>
    <w:rsid w:val="006C1EB7"/>
    <w:rsid w:val="006C6977"/>
    <w:rsid w:val="006D6B78"/>
    <w:rsid w:val="006D7587"/>
    <w:rsid w:val="006E1E42"/>
    <w:rsid w:val="006F3747"/>
    <w:rsid w:val="006F70C1"/>
    <w:rsid w:val="00704747"/>
    <w:rsid w:val="007108D7"/>
    <w:rsid w:val="007131EE"/>
    <w:rsid w:val="00715D36"/>
    <w:rsid w:val="00717CF8"/>
    <w:rsid w:val="00745E68"/>
    <w:rsid w:val="007518F7"/>
    <w:rsid w:val="007568F4"/>
    <w:rsid w:val="00757740"/>
    <w:rsid w:val="00773B03"/>
    <w:rsid w:val="007836B3"/>
    <w:rsid w:val="007934C9"/>
    <w:rsid w:val="007A13DC"/>
    <w:rsid w:val="007A6105"/>
    <w:rsid w:val="007C10FC"/>
    <w:rsid w:val="007D6967"/>
    <w:rsid w:val="007F5B17"/>
    <w:rsid w:val="008007B5"/>
    <w:rsid w:val="00804009"/>
    <w:rsid w:val="00804718"/>
    <w:rsid w:val="00805189"/>
    <w:rsid w:val="00816A13"/>
    <w:rsid w:val="00827455"/>
    <w:rsid w:val="00834D83"/>
    <w:rsid w:val="00837604"/>
    <w:rsid w:val="00846247"/>
    <w:rsid w:val="0085092E"/>
    <w:rsid w:val="00861637"/>
    <w:rsid w:val="00861E44"/>
    <w:rsid w:val="00862695"/>
    <w:rsid w:val="008645E4"/>
    <w:rsid w:val="0087446E"/>
    <w:rsid w:val="00884D7C"/>
    <w:rsid w:val="008968D2"/>
    <w:rsid w:val="008973A9"/>
    <w:rsid w:val="008A4B65"/>
    <w:rsid w:val="008D1C48"/>
    <w:rsid w:val="008D3E0F"/>
    <w:rsid w:val="008E16E8"/>
    <w:rsid w:val="008E441A"/>
    <w:rsid w:val="008F5B15"/>
    <w:rsid w:val="00913FB7"/>
    <w:rsid w:val="00915E96"/>
    <w:rsid w:val="0092013F"/>
    <w:rsid w:val="00925E9F"/>
    <w:rsid w:val="00933460"/>
    <w:rsid w:val="00933989"/>
    <w:rsid w:val="00937884"/>
    <w:rsid w:val="00943BD4"/>
    <w:rsid w:val="00955B36"/>
    <w:rsid w:val="0096410C"/>
    <w:rsid w:val="009644FB"/>
    <w:rsid w:val="009729C2"/>
    <w:rsid w:val="00973926"/>
    <w:rsid w:val="00980919"/>
    <w:rsid w:val="00980D75"/>
    <w:rsid w:val="009A61B9"/>
    <w:rsid w:val="009A65B7"/>
    <w:rsid w:val="009A65FC"/>
    <w:rsid w:val="009B16BC"/>
    <w:rsid w:val="009B2BD3"/>
    <w:rsid w:val="009B6263"/>
    <w:rsid w:val="009B75E3"/>
    <w:rsid w:val="009C4EBA"/>
    <w:rsid w:val="009D0CCA"/>
    <w:rsid w:val="009D5F0F"/>
    <w:rsid w:val="009E7831"/>
    <w:rsid w:val="009F5593"/>
    <w:rsid w:val="00A23377"/>
    <w:rsid w:val="00A303B4"/>
    <w:rsid w:val="00A3703B"/>
    <w:rsid w:val="00A372BF"/>
    <w:rsid w:val="00A55188"/>
    <w:rsid w:val="00A727E3"/>
    <w:rsid w:val="00A80E42"/>
    <w:rsid w:val="00A82299"/>
    <w:rsid w:val="00A92217"/>
    <w:rsid w:val="00A93279"/>
    <w:rsid w:val="00A949FA"/>
    <w:rsid w:val="00AA3127"/>
    <w:rsid w:val="00AB1D13"/>
    <w:rsid w:val="00AC009F"/>
    <w:rsid w:val="00AD1165"/>
    <w:rsid w:val="00AE6F46"/>
    <w:rsid w:val="00AF6870"/>
    <w:rsid w:val="00B030A6"/>
    <w:rsid w:val="00B16EBC"/>
    <w:rsid w:val="00B20F8B"/>
    <w:rsid w:val="00B30E5B"/>
    <w:rsid w:val="00B31A43"/>
    <w:rsid w:val="00B332D8"/>
    <w:rsid w:val="00B4085B"/>
    <w:rsid w:val="00B41D38"/>
    <w:rsid w:val="00B42A86"/>
    <w:rsid w:val="00B61C4E"/>
    <w:rsid w:val="00B6315D"/>
    <w:rsid w:val="00B66CBF"/>
    <w:rsid w:val="00B74296"/>
    <w:rsid w:val="00B8409D"/>
    <w:rsid w:val="00B861CE"/>
    <w:rsid w:val="00B86B47"/>
    <w:rsid w:val="00B87A6F"/>
    <w:rsid w:val="00B93178"/>
    <w:rsid w:val="00BA213D"/>
    <w:rsid w:val="00BA5D2F"/>
    <w:rsid w:val="00BB2702"/>
    <w:rsid w:val="00BC2415"/>
    <w:rsid w:val="00BD589D"/>
    <w:rsid w:val="00C012E0"/>
    <w:rsid w:val="00C01999"/>
    <w:rsid w:val="00C060EE"/>
    <w:rsid w:val="00C11712"/>
    <w:rsid w:val="00C12AB7"/>
    <w:rsid w:val="00C2365A"/>
    <w:rsid w:val="00C2431C"/>
    <w:rsid w:val="00C3240E"/>
    <w:rsid w:val="00C36870"/>
    <w:rsid w:val="00C4157D"/>
    <w:rsid w:val="00C52F21"/>
    <w:rsid w:val="00C5760A"/>
    <w:rsid w:val="00C63671"/>
    <w:rsid w:val="00C73F59"/>
    <w:rsid w:val="00C808D5"/>
    <w:rsid w:val="00C818EC"/>
    <w:rsid w:val="00C82DA8"/>
    <w:rsid w:val="00C86854"/>
    <w:rsid w:val="00C93977"/>
    <w:rsid w:val="00CB2538"/>
    <w:rsid w:val="00CB649E"/>
    <w:rsid w:val="00CC049F"/>
    <w:rsid w:val="00CC4455"/>
    <w:rsid w:val="00CD5BA6"/>
    <w:rsid w:val="00CD7A65"/>
    <w:rsid w:val="00CE00EE"/>
    <w:rsid w:val="00D351EB"/>
    <w:rsid w:val="00D42319"/>
    <w:rsid w:val="00D433DF"/>
    <w:rsid w:val="00D520AF"/>
    <w:rsid w:val="00D5252B"/>
    <w:rsid w:val="00D60DCB"/>
    <w:rsid w:val="00D623A7"/>
    <w:rsid w:val="00D719FD"/>
    <w:rsid w:val="00D72323"/>
    <w:rsid w:val="00D93D7B"/>
    <w:rsid w:val="00DA3C65"/>
    <w:rsid w:val="00DA5CD2"/>
    <w:rsid w:val="00DC36DA"/>
    <w:rsid w:val="00DC40A5"/>
    <w:rsid w:val="00DE5AED"/>
    <w:rsid w:val="00DF2017"/>
    <w:rsid w:val="00E01C88"/>
    <w:rsid w:val="00E20DF8"/>
    <w:rsid w:val="00E34AFD"/>
    <w:rsid w:val="00E35456"/>
    <w:rsid w:val="00E36AB5"/>
    <w:rsid w:val="00E449C9"/>
    <w:rsid w:val="00E46F66"/>
    <w:rsid w:val="00E52A43"/>
    <w:rsid w:val="00E7288B"/>
    <w:rsid w:val="00E85102"/>
    <w:rsid w:val="00E86BE3"/>
    <w:rsid w:val="00E974A7"/>
    <w:rsid w:val="00EA1630"/>
    <w:rsid w:val="00EA410C"/>
    <w:rsid w:val="00EC2A0A"/>
    <w:rsid w:val="00EC52BE"/>
    <w:rsid w:val="00EE2D69"/>
    <w:rsid w:val="00F05C46"/>
    <w:rsid w:val="00F17AE1"/>
    <w:rsid w:val="00F17B04"/>
    <w:rsid w:val="00F22C70"/>
    <w:rsid w:val="00F25085"/>
    <w:rsid w:val="00F25A75"/>
    <w:rsid w:val="00F35857"/>
    <w:rsid w:val="00F45B1E"/>
    <w:rsid w:val="00F56755"/>
    <w:rsid w:val="00F56B07"/>
    <w:rsid w:val="00F63FB6"/>
    <w:rsid w:val="00F64167"/>
    <w:rsid w:val="00F7038C"/>
    <w:rsid w:val="00F82DF3"/>
    <w:rsid w:val="00FA1272"/>
    <w:rsid w:val="00FA2A75"/>
    <w:rsid w:val="00FB63EE"/>
    <w:rsid w:val="00FC6D90"/>
    <w:rsid w:val="00FD316D"/>
    <w:rsid w:val="00FF1D1E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ABE168"/>
  <w14:defaultImageDpi w14:val="300"/>
  <w15:docId w15:val="{FC0BF048-735A-4180-826F-7422A684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760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760A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F4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7518F7"/>
    <w:rPr>
      <w:i/>
      <w:iCs/>
    </w:rPr>
  </w:style>
  <w:style w:type="paragraph" w:styleId="Lijstalinea">
    <w:name w:val="List Paragraph"/>
    <w:basedOn w:val="Standaard"/>
    <w:uiPriority w:val="34"/>
    <w:qFormat/>
    <w:rsid w:val="00F35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3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23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44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99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93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87885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0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98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77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41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503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10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66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5058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277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5860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468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187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9285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846263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653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019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25857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7763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513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55508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5A38A323</Template>
  <TotalTime>0</TotalTime>
  <Pages>4</Pages>
  <Words>484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Van den Broeck</dc:creator>
  <cp:keywords/>
  <dc:description/>
  <cp:lastModifiedBy>Nancy Hamels</cp:lastModifiedBy>
  <cp:revision>2</cp:revision>
  <cp:lastPrinted>2017-01-08T22:47:00Z</cp:lastPrinted>
  <dcterms:created xsi:type="dcterms:W3CDTF">2017-02-11T23:00:00Z</dcterms:created>
  <dcterms:modified xsi:type="dcterms:W3CDTF">2017-02-11T23:00:00Z</dcterms:modified>
</cp:coreProperties>
</file>