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24C" w:rsidRDefault="00E3624C">
      <w:pPr>
        <w:rPr>
          <w:noProof/>
          <w:lang w:eastAsia="nl-BE"/>
        </w:rPr>
      </w:pPr>
      <w:r>
        <w:rPr>
          <w:noProof/>
          <w:lang w:eastAsia="nl-BE"/>
        </w:rPr>
        <w:t>Lieve ouders ,</w:t>
      </w:r>
    </w:p>
    <w:p w:rsidR="00E3624C" w:rsidRDefault="00E3624C">
      <w:pPr>
        <w:rPr>
          <w:noProof/>
          <w:lang w:eastAsia="nl-BE"/>
        </w:rPr>
      </w:pPr>
    </w:p>
    <w:p w:rsidR="00E3624C" w:rsidRDefault="00E3624C">
      <w:pPr>
        <w:rPr>
          <w:noProof/>
          <w:lang w:eastAsia="nl-BE"/>
        </w:rPr>
      </w:pPr>
      <w:r>
        <w:rPr>
          <w:noProof/>
          <w:lang w:eastAsia="nl-BE"/>
        </w:rPr>
        <w:t>Ik zou elke dag wel een sprokkel kunnen schrijven van de dag.</w:t>
      </w:r>
    </w:p>
    <w:p w:rsidR="00E3624C" w:rsidRDefault="00E3624C">
      <w:pPr>
        <w:rPr>
          <w:noProof/>
          <w:lang w:eastAsia="nl-BE"/>
        </w:rPr>
      </w:pPr>
    </w:p>
    <w:p w:rsidR="00E3624C" w:rsidRDefault="00E3624C">
      <w:pPr>
        <w:rPr>
          <w:noProof/>
          <w:lang w:eastAsia="nl-BE"/>
        </w:rPr>
      </w:pPr>
      <w:r>
        <w:rPr>
          <w:noProof/>
          <w:lang w:eastAsia="nl-BE"/>
        </w:rPr>
        <w:t>Het was een super dag. Jullie kinderen zijn krakken in “maakkunde”</w:t>
      </w:r>
      <w:r w:rsidR="00026C4B">
        <w:rPr>
          <w:noProof/>
          <w:lang w:eastAsia="nl-BE"/>
        </w:rPr>
        <w:t xml:space="preserve">, </w:t>
      </w:r>
      <w:r>
        <w:rPr>
          <w:noProof/>
          <w:lang w:eastAsia="nl-BE"/>
        </w:rPr>
        <w:t xml:space="preserve"> en altijd enthousiast.</w:t>
      </w:r>
      <w:r w:rsidR="00026C4B">
        <w:rPr>
          <w:noProof/>
          <w:lang w:eastAsia="nl-BE"/>
        </w:rPr>
        <w:t xml:space="preserve"> Ze werken echt goed samen en kunnen al heel goed delen.</w:t>
      </w:r>
    </w:p>
    <w:p w:rsidR="00026C4B" w:rsidRDefault="00026C4B">
      <w:pPr>
        <w:rPr>
          <w:noProof/>
          <w:lang w:eastAsia="nl-BE"/>
        </w:rPr>
      </w:pPr>
    </w:p>
    <w:p w:rsidR="00E3624C" w:rsidRDefault="00E3624C">
      <w:pPr>
        <w:rPr>
          <w:noProof/>
          <w:lang w:eastAsia="nl-BE"/>
        </w:rPr>
      </w:pPr>
      <w:r>
        <w:rPr>
          <w:noProof/>
          <w:lang w:eastAsia="nl-BE"/>
        </w:rPr>
        <w:t>Toen Willem het nieuws bracht dat Hedwig ziek was gingen ze met veel plezier de uitdaging aan.</w:t>
      </w:r>
    </w:p>
    <w:p w:rsidR="00E3624C" w:rsidRDefault="00E3624C">
      <w:pPr>
        <w:rPr>
          <w:noProof/>
          <w:lang w:eastAsia="nl-BE"/>
        </w:rPr>
      </w:pPr>
      <w:r>
        <w:rPr>
          <w:noProof/>
          <w:lang w:eastAsia="nl-BE"/>
        </w:rPr>
        <w:t xml:space="preserve">Floortje ging de klassen af voor de warme eters te tellen met de kinderen en </w:t>
      </w:r>
      <w:r w:rsidR="00026C4B">
        <w:rPr>
          <w:noProof/>
          <w:lang w:eastAsia="nl-BE"/>
        </w:rPr>
        <w:t>vertrok daarna op</w:t>
      </w:r>
      <w:r>
        <w:rPr>
          <w:noProof/>
          <w:lang w:eastAsia="nl-BE"/>
        </w:rPr>
        <w:t xml:space="preserve"> boo</w:t>
      </w:r>
      <w:r w:rsidR="00026C4B">
        <w:rPr>
          <w:noProof/>
          <w:lang w:eastAsia="nl-BE"/>
        </w:rPr>
        <w:t>dschappen om</w:t>
      </w:r>
      <w:r>
        <w:rPr>
          <w:noProof/>
          <w:lang w:eastAsia="nl-BE"/>
        </w:rPr>
        <w:t xml:space="preserve"> met echte centjes</w:t>
      </w:r>
      <w:r w:rsidR="00026C4B">
        <w:rPr>
          <w:noProof/>
          <w:lang w:eastAsia="nl-BE"/>
        </w:rPr>
        <w:t xml:space="preserve"> te betalen</w:t>
      </w:r>
      <w:r>
        <w:rPr>
          <w:noProof/>
          <w:lang w:eastAsia="nl-BE"/>
        </w:rPr>
        <w:t xml:space="preserve"> en daarna aan de slag.</w:t>
      </w:r>
    </w:p>
    <w:p w:rsidR="00E3624C" w:rsidRDefault="00026C4B">
      <w:pPr>
        <w:rPr>
          <w:noProof/>
          <w:lang w:eastAsia="nl-BE"/>
        </w:rPr>
      </w:pPr>
      <w:r>
        <w:rPr>
          <w:noProof/>
          <w:lang w:eastAsia="nl-BE"/>
        </w:rPr>
        <w:t>Er kwam dus een aanbodje bij : “koken”. Ze deden dat prima ! Dikke duimepluim.</w:t>
      </w:r>
    </w:p>
    <w:p w:rsidR="00026C4B" w:rsidRDefault="00026C4B">
      <w:pPr>
        <w:rPr>
          <w:noProof/>
          <w:lang w:eastAsia="nl-BE"/>
        </w:rPr>
      </w:pP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Ondertussen schreven de andere kinderen vrije teksten en werden er taken gekocht in ons werkwinkeltje. Er werd hard gewerkt en veel verdiend.</w:t>
      </w: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 xml:space="preserve">Ook werd er heel veel gebingeld.  </w:t>
      </w: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Morgen is het zwemmen!</w:t>
      </w: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We zijn uitgenodigd in de bank van de mama van Lou. Super hè, we zijn een datum aan’t prikken.</w:t>
      </w: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Mogelijks vrijdag voormiddag?</w:t>
      </w:r>
    </w:p>
    <w:p w:rsidR="00026C4B" w:rsidRDefault="00026C4B">
      <w:pPr>
        <w:rPr>
          <w:noProof/>
          <w:lang w:eastAsia="nl-BE"/>
        </w:rPr>
      </w:pP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 xml:space="preserve">En het allerspannendste was natuurlijk de fietscontrole van Bink. .. Wat denken jullie? </w:t>
      </w: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Spreek hem er maar eens over aan.</w:t>
      </w:r>
      <w:bookmarkStart w:id="0" w:name="_GoBack"/>
      <w:bookmarkEnd w:id="0"/>
    </w:p>
    <w:p w:rsidR="00026C4B" w:rsidRDefault="00026C4B">
      <w:pPr>
        <w:rPr>
          <w:noProof/>
          <w:lang w:eastAsia="nl-BE"/>
        </w:rPr>
      </w:pP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Foto’s van een fijne dag in bijlage</w:t>
      </w:r>
    </w:p>
    <w:p w:rsidR="00026C4B" w:rsidRDefault="00026C4B">
      <w:pPr>
        <w:rPr>
          <w:noProof/>
          <w:lang w:eastAsia="nl-BE"/>
        </w:rPr>
      </w:pP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Groetjes</w:t>
      </w:r>
    </w:p>
    <w:p w:rsidR="00026C4B" w:rsidRDefault="00026C4B">
      <w:pPr>
        <w:rPr>
          <w:noProof/>
          <w:lang w:eastAsia="nl-BE"/>
        </w:rPr>
      </w:pPr>
      <w:r>
        <w:rPr>
          <w:noProof/>
          <w:lang w:eastAsia="nl-BE"/>
        </w:rPr>
        <w:t>Nancy</w:t>
      </w:r>
    </w:p>
    <w:p w:rsidR="00026C4B" w:rsidRDefault="00E3624C">
      <w:r>
        <w:rPr>
          <w:noProof/>
          <w:lang w:eastAsia="nl-BE"/>
        </w:rPr>
        <w:lastRenderedPageBreak/>
        <w:drawing>
          <wp:inline distT="0" distB="0" distL="0" distR="0">
            <wp:extent cx="6720754" cy="5049291"/>
            <wp:effectExtent l="0" t="2540" r="1905" b="1905"/>
            <wp:docPr id="6" name="Afbeelding 6" descr="C:\Users\nhamel0\AppData\Local\Microsoft\Windows\Temporary Internet Files\Content.Word\Foto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hamel0\AppData\Local\Microsoft\Windows\Temporary Internet Files\Content.Word\Foto5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27451" cy="50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75" cy="4686300"/>
            <wp:effectExtent l="0" t="0" r="9525" b="0"/>
            <wp:docPr id="5" name="Afbeelding 5" descr="C:\Users\nhamel0\AppData\Local\Microsoft\Windows\Temporary Internet Files\Content.Word\Foto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hamel0\AppData\Local\Microsoft\Windows\Temporary Internet Files\Content.Word\Foto57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75" cy="4686300"/>
            <wp:effectExtent l="0" t="0" r="9525" b="0"/>
            <wp:docPr id="3" name="Afbeelding 3" descr="C:\Users\nhamel0\AppData\Local\Microsoft\Windows\Temporary Internet Files\Content.Word\Foto5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hamel0\AppData\Local\Microsoft\Windows\Temporary Internet Files\Content.Word\Foto57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C4B" w:rsidRDefault="00026C4B"/>
    <w:p w:rsidR="00A42656" w:rsidRDefault="00E3624C"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2" name="Afbeelding 2" descr="C:\Users\nhamel0\AppData\Local\Microsoft\Windows\Temporary Internet Files\Content.Word\Foto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hamel0\AppData\Local\Microsoft\Windows\Temporary Internet Files\Content.Word\Foto57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75" cy="4686300"/>
            <wp:effectExtent l="0" t="0" r="9525" b="0"/>
            <wp:docPr id="1" name="Afbeelding 1" descr="C:\Users\nhamel0\AppData\Local\Microsoft\Windows\Temporary Internet Files\Content.Word\Foto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hamel0\AppData\Local\Microsoft\Windows\Temporary Internet Files\Content.Word\Foto5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4C" w:rsidRDefault="00E3624C"/>
    <w:p w:rsidR="00E3624C" w:rsidRDefault="00E3624C"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8" name="Afbeelding 8" descr="C:\Users\nhamel0\AppData\Local\Microsoft\Windows\Temporary Internet Files\Content.Word\Foto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hamel0\AppData\Local\Microsoft\Windows\Temporary Internet Files\Content.Word\Foto57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4C" w:rsidRDefault="00E3624C">
      <w:r>
        <w:rPr>
          <w:noProof/>
          <w:lang w:eastAsia="nl-BE"/>
        </w:rPr>
        <w:lastRenderedPageBreak/>
        <w:drawing>
          <wp:inline distT="0" distB="0" distL="0" distR="0" wp14:anchorId="43ED22FA" wp14:editId="7B63A0C4">
            <wp:extent cx="5760720" cy="4328163"/>
            <wp:effectExtent l="0" t="7620" r="3810" b="3810"/>
            <wp:docPr id="9" name="Afbeelding 9" descr="C:\Users\nhamel0\AppData\Local\Microsoft\Windows\Temporary Internet Files\Content.Word\Foto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hamel0\AppData\Local\Microsoft\Windows\Temporary Internet Files\Content.Word\Foto5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4C" w:rsidRDefault="00E3624C"/>
    <w:p w:rsidR="00E3624C" w:rsidRDefault="00E3624C"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17" name="Afbeelding 17" descr="C:\Users\nhamel0\AppData\Local\Microsoft\Windows\Temporary Internet Files\Content.Word\Foto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hamel0\AppData\Local\Microsoft\Windows\Temporary Internet Files\Content.Word\Foto5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16" name="Afbeelding 16" descr="C:\Users\nhamel0\AppData\Local\Microsoft\Windows\Temporary Internet Files\Content.Word\Foto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hamel0\AppData\Local\Microsoft\Windows\Temporary Internet Files\Content.Word\Foto5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15" name="Afbeelding 15" descr="C:\Users\nhamel0\AppData\Local\Microsoft\Windows\Temporary Internet Files\Content.Word\Foto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hamel0\AppData\Local\Microsoft\Windows\Temporary Internet Files\Content.Word\Foto5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14" name="Afbeelding 14" descr="C:\Users\nhamel0\AppData\Local\Microsoft\Windows\Temporary Internet Files\Content.Word\Foto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hamel0\AppData\Local\Microsoft\Windows\Temporary Internet Files\Content.Word\Foto5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4C" w:rsidRDefault="00E3624C"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22" name="Afbeelding 22" descr="C:\Users\nhamel0\AppData\Local\Microsoft\Windows\Temporary Internet Files\Content.Word\Foto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hamel0\AppData\Local\Microsoft\Windows\Temporary Internet Files\Content.Word\Foto57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21" name="Afbeelding 21" descr="C:\Users\nhamel0\AppData\Local\Microsoft\Windows\Temporary Internet Files\Content.Word\Foto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hamel0\AppData\Local\Microsoft\Windows\Temporary Internet Files\Content.Word\Foto5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20" name="Afbeelding 20" descr="C:\Users\nhamel0\AppData\Local\Microsoft\Windows\Temporary Internet Files\Content.Word\Foto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hamel0\AppData\Local\Microsoft\Windows\Temporary Internet Files\Content.Word\Foto57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19" name="Afbeelding 19" descr="C:\Users\nhamel0\AppData\Local\Microsoft\Windows\Temporary Internet Files\Content.Word\Foto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hamel0\AppData\Local\Microsoft\Windows\Temporary Internet Files\Content.Word\Foto57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6238800" cy="4687200"/>
            <wp:effectExtent l="0" t="5398" r="4763" b="4762"/>
            <wp:docPr id="18" name="Afbeelding 18" descr="C:\Users\nhamel0\AppData\Local\Microsoft\Windows\Temporary Internet Files\Content.Word\Foto5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hamel0\AppData\Local\Microsoft\Windows\Temporary Internet Files\Content.Word\Foto57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8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4C" w:rsidRDefault="00E3624C"/>
    <w:p w:rsidR="00E3624C" w:rsidRDefault="00E3624C">
      <w:r>
        <w:rPr>
          <w:noProof/>
          <w:lang w:eastAsia="nl-BE"/>
        </w:rPr>
        <w:lastRenderedPageBreak/>
        <w:drawing>
          <wp:inline distT="0" distB="0" distL="0" distR="0" wp14:anchorId="1FDDD6FA" wp14:editId="1C8D0200">
            <wp:extent cx="5760720" cy="4328163"/>
            <wp:effectExtent l="0" t="7620" r="3810" b="3810"/>
            <wp:docPr id="13" name="Afbeelding 13" descr="C:\Users\nhamel0\AppData\Local\Microsoft\Windows\Temporary Internet Files\Content.Word\Foto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hamel0\AppData\Local\Microsoft\Windows\Temporary Internet Files\Content.Word\Foto5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24C" w:rsidRDefault="00E3624C"/>
    <w:p w:rsidR="00E3624C" w:rsidRDefault="00E3624C"/>
    <w:sectPr w:rsidR="00E36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24C"/>
    <w:rsid w:val="00026C4B"/>
    <w:rsid w:val="00787134"/>
    <w:rsid w:val="00A42656"/>
    <w:rsid w:val="00E3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013B8-DB55-48B6-A0DD-E8FA7B614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B0DE615C</Template>
  <TotalTime>1</TotalTime>
  <Pages>18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UZ Leuven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Hamels</dc:creator>
  <cp:keywords/>
  <dc:description/>
  <cp:lastModifiedBy>Nancy Hamels</cp:lastModifiedBy>
  <cp:revision>2</cp:revision>
  <dcterms:created xsi:type="dcterms:W3CDTF">2017-03-13T17:05:00Z</dcterms:created>
  <dcterms:modified xsi:type="dcterms:W3CDTF">2017-03-13T17:05:00Z</dcterms:modified>
</cp:coreProperties>
</file>