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63C8B7" w14:textId="77777777" w:rsidR="001C3A18" w:rsidRDefault="001C3A18" w:rsidP="001C3A18">
      <w:pPr>
        <w:rPr>
          <w:rFonts w:asciiTheme="majorHAnsi" w:hAnsiTheme="majorHAnsi" w:cs="Times New Roman"/>
        </w:rPr>
      </w:pPr>
    </w:p>
    <w:p w14:paraId="5117EA33" w14:textId="77777777" w:rsidR="001C3A18" w:rsidRPr="00B030A6" w:rsidRDefault="001C3A18" w:rsidP="001C3A18">
      <w:pPr>
        <w:rPr>
          <w:rFonts w:asciiTheme="majorHAnsi" w:hAnsiTheme="majorHAnsi" w:cs="Times New Roman"/>
        </w:rPr>
      </w:pPr>
    </w:p>
    <w:p w14:paraId="1D807894" w14:textId="00BB8417" w:rsidR="001C3A18" w:rsidRPr="00FB63EE" w:rsidRDefault="001C3A18" w:rsidP="001C3A18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ppleGothic" w:eastAsia="AppleGothic" w:hAnsi="Sathu" w:cs="Euphemia UCAS"/>
          <w:sz w:val="28"/>
          <w:szCs w:val="28"/>
        </w:rPr>
      </w:pPr>
      <w:r w:rsidRPr="00FB63EE">
        <w:rPr>
          <w:rFonts w:ascii="AppleGothic" w:eastAsia="AppleGothic" w:hAnsi="Sathu" w:cs="Euphemia UCAS" w:hint="eastAsia"/>
          <w:sz w:val="28"/>
          <w:szCs w:val="28"/>
        </w:rPr>
        <w:t>Weekplanner huiswerk</w:t>
      </w:r>
      <w:r>
        <w:rPr>
          <w:rFonts w:ascii="AppleGothic" w:eastAsia="AppleGothic" w:hAnsi="Sathu" w:cs="Euphemia UCAS" w:hint="eastAsia"/>
          <w:sz w:val="28"/>
          <w:szCs w:val="28"/>
        </w:rPr>
        <w:t xml:space="preserve"> 1</w:t>
      </w:r>
      <w:r w:rsidRPr="00FB63EE">
        <w:rPr>
          <w:rFonts w:ascii="AppleGothic" w:eastAsia="AppleGothic" w:hAnsi="Sathu" w:cs="Euphemia UCAS" w:hint="eastAsia"/>
          <w:sz w:val="28"/>
          <w:szCs w:val="28"/>
          <w:vertAlign w:val="superscript"/>
        </w:rPr>
        <w:t>de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 xml:space="preserve"> graad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>
        <w:rPr>
          <w:rFonts w:ascii="AppleGothic" w:eastAsia="AppleGothic" w:hAnsi="Sathu" w:cs="Euphemia UCAS" w:hint="eastAsia"/>
          <w:sz w:val="28"/>
          <w:szCs w:val="28"/>
        </w:rPr>
        <w:t xml:space="preserve"> 1ste 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 xml:space="preserve"> leerjaar</w:t>
      </w:r>
    </w:p>
    <w:p w14:paraId="649E7545" w14:textId="77777777" w:rsidR="001C3A18" w:rsidRDefault="001C3A18" w:rsidP="001C3A18">
      <w:pPr>
        <w:rPr>
          <w:sz w:val="32"/>
          <w:szCs w:val="32"/>
        </w:rPr>
      </w:pPr>
    </w:p>
    <w:p w14:paraId="2E05B80D" w14:textId="275CC6AC" w:rsidR="001C3A18" w:rsidRPr="004975FC" w:rsidRDefault="001C3A18" w:rsidP="001C3A18">
      <w:pPr>
        <w:rPr>
          <w:b/>
        </w:rPr>
      </w:pPr>
      <w:r w:rsidRPr="004975FC">
        <w:rPr>
          <w:rFonts w:ascii="Chalkboard" w:hAnsi="Chalkboard"/>
          <w:b/>
        </w:rPr>
        <w:t>Maandag</w:t>
      </w:r>
      <w:r>
        <w:rPr>
          <w:rFonts w:ascii="Chalkboard" w:hAnsi="Chalkboard"/>
          <w:b/>
        </w:rPr>
        <w:t xml:space="preserve">    </w:t>
      </w:r>
      <w:r w:rsidR="00517ADC">
        <w:rPr>
          <w:rFonts w:ascii="Chalkboard" w:hAnsi="Chalkboard"/>
          <w:b/>
        </w:rPr>
        <w:t>1</w:t>
      </w:r>
      <w:r>
        <w:rPr>
          <w:rFonts w:ascii="Chalkboard" w:hAnsi="Chalkboard"/>
          <w:b/>
        </w:rPr>
        <w:t>3 maart 2017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75"/>
        <w:gridCol w:w="7378"/>
        <w:gridCol w:w="803"/>
      </w:tblGrid>
      <w:tr w:rsidR="001C3A18" w:rsidRPr="00694BBD" w14:paraId="0E13E15D" w14:textId="77777777" w:rsidTr="003C7EF8">
        <w:tc>
          <w:tcPr>
            <w:tcW w:w="880" w:type="dxa"/>
          </w:tcPr>
          <w:p w14:paraId="2C72985A" w14:textId="77777777" w:rsidR="001C3A18" w:rsidRDefault="001C3A18" w:rsidP="003C7EF8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109E8491" wp14:editId="2C505DBB">
                  <wp:extent cx="338455" cy="338455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2" w:type="dxa"/>
          </w:tcPr>
          <w:p w14:paraId="434B6F11" w14:textId="77777777" w:rsidR="001C3A18" w:rsidRPr="00804718" w:rsidRDefault="001C3A18" w:rsidP="003C7EF8"/>
        </w:tc>
        <w:tc>
          <w:tcPr>
            <w:tcW w:w="810" w:type="dxa"/>
          </w:tcPr>
          <w:p w14:paraId="3FF0A5C2" w14:textId="77777777" w:rsidR="001C3A18" w:rsidRPr="00694BBD" w:rsidRDefault="001C3A18" w:rsidP="003C7EF8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1C3A18" w:rsidRPr="00694BBD" w14:paraId="6D2502C0" w14:textId="77777777" w:rsidTr="003C7EF8">
        <w:tc>
          <w:tcPr>
            <w:tcW w:w="880" w:type="dxa"/>
          </w:tcPr>
          <w:p w14:paraId="2BB9771E" w14:textId="77777777" w:rsidR="001C3A18" w:rsidRDefault="001C3A18" w:rsidP="003C7EF8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2228AB79" wp14:editId="0D4700F3">
                  <wp:extent cx="338455" cy="338455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2" w:type="dxa"/>
          </w:tcPr>
          <w:p w14:paraId="051B7492" w14:textId="77777777" w:rsidR="001C3A18" w:rsidRPr="0007728D" w:rsidRDefault="001C3A18" w:rsidP="003C7EF8">
            <w:r>
              <w:t>Fietscontrole op maandag 3 maart om 13u</w:t>
            </w:r>
          </w:p>
        </w:tc>
        <w:tc>
          <w:tcPr>
            <w:tcW w:w="810" w:type="dxa"/>
          </w:tcPr>
          <w:p w14:paraId="0953C123" w14:textId="77777777" w:rsidR="001C3A18" w:rsidRPr="00694BBD" w:rsidRDefault="001C3A18" w:rsidP="003C7EF8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3FE771F1" w14:textId="77777777" w:rsidR="001C3A18" w:rsidRDefault="001C3A18" w:rsidP="001C3A18">
      <w:pPr>
        <w:rPr>
          <w:sz w:val="32"/>
          <w:szCs w:val="32"/>
        </w:rPr>
      </w:pPr>
    </w:p>
    <w:p w14:paraId="2D0AFD7F" w14:textId="2D3E7825" w:rsidR="001C3A18" w:rsidRPr="007A13DC" w:rsidRDefault="001C3A18" w:rsidP="001C3A18">
      <w:pPr>
        <w:rPr>
          <w:rFonts w:ascii="Chalkboard" w:hAnsi="Chalkboard"/>
          <w:b/>
        </w:rPr>
      </w:pPr>
      <w:r w:rsidRPr="004975FC">
        <w:rPr>
          <w:rFonts w:ascii="Chalkboard" w:hAnsi="Chalkboard"/>
          <w:b/>
        </w:rPr>
        <w:t>Dinsdag</w:t>
      </w:r>
      <w:r>
        <w:rPr>
          <w:rFonts w:ascii="Chalkboard" w:hAnsi="Chalkboard"/>
          <w:b/>
        </w:rPr>
        <w:t xml:space="preserve">     </w:t>
      </w:r>
      <w:r w:rsidR="00517ADC">
        <w:rPr>
          <w:rFonts w:ascii="Chalkboard" w:hAnsi="Chalkboard"/>
          <w:b/>
        </w:rPr>
        <w:t>1</w:t>
      </w:r>
      <w:r>
        <w:rPr>
          <w:rFonts w:ascii="Chalkboard" w:hAnsi="Chalkboard"/>
          <w:b/>
        </w:rPr>
        <w:t>4 maart 2017</w:t>
      </w:r>
    </w:p>
    <w:p w14:paraId="19ABCDE7" w14:textId="77777777" w:rsidR="001C3A18" w:rsidRPr="004975FC" w:rsidRDefault="001C3A18" w:rsidP="001C3A18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4"/>
        <w:gridCol w:w="7369"/>
        <w:gridCol w:w="803"/>
      </w:tblGrid>
      <w:tr w:rsidR="001C3A18" w:rsidRPr="00B332D8" w14:paraId="03006A45" w14:textId="77777777" w:rsidTr="003C7EF8">
        <w:tc>
          <w:tcPr>
            <w:tcW w:w="889" w:type="dxa"/>
          </w:tcPr>
          <w:p w14:paraId="6F06C572" w14:textId="77777777" w:rsidR="001C3A18" w:rsidRDefault="001C3A18" w:rsidP="003C7EF8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77FC2265" wp14:editId="1EC07EC5">
                  <wp:extent cx="338455" cy="338455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71D19EE5" w14:textId="77777777" w:rsidR="001C3A18" w:rsidRPr="005009F3" w:rsidRDefault="001C3A18" w:rsidP="003C7EF8"/>
        </w:tc>
        <w:tc>
          <w:tcPr>
            <w:tcW w:w="810" w:type="dxa"/>
          </w:tcPr>
          <w:p w14:paraId="11C9BA65" w14:textId="77777777" w:rsidR="001C3A18" w:rsidRPr="00694BBD" w:rsidRDefault="001C3A18" w:rsidP="003C7EF8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1C3A18" w:rsidRPr="00B332D8" w14:paraId="1D7CAD6F" w14:textId="77777777" w:rsidTr="003C7EF8">
        <w:tc>
          <w:tcPr>
            <w:tcW w:w="889" w:type="dxa"/>
          </w:tcPr>
          <w:p w14:paraId="41F987AC" w14:textId="77777777" w:rsidR="001C3A18" w:rsidRDefault="001C3A18" w:rsidP="003C7EF8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59CC0BA1" wp14:editId="03E704F2">
                  <wp:extent cx="338455" cy="338455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1CD6AA94" w14:textId="77777777" w:rsidR="001C3A18" w:rsidRPr="00EC2A0A" w:rsidRDefault="001C3A18" w:rsidP="003C7EF8">
            <w:r>
              <w:t>Iets meebrengen wat in de kring besproken is</w:t>
            </w:r>
          </w:p>
        </w:tc>
        <w:tc>
          <w:tcPr>
            <w:tcW w:w="810" w:type="dxa"/>
          </w:tcPr>
          <w:p w14:paraId="725AB91E" w14:textId="77777777" w:rsidR="001C3A18" w:rsidRPr="00694BBD" w:rsidRDefault="001C3A18" w:rsidP="003C7EF8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531646C7" w14:textId="77777777" w:rsidR="001C3A18" w:rsidRDefault="001C3A18" w:rsidP="001C3A18">
      <w:pPr>
        <w:rPr>
          <w:sz w:val="32"/>
          <w:szCs w:val="32"/>
        </w:rPr>
      </w:pPr>
    </w:p>
    <w:p w14:paraId="18A616C3" w14:textId="5093FE1B" w:rsidR="001C3A18" w:rsidRPr="007A13DC" w:rsidRDefault="001C3A18" w:rsidP="001C3A18">
      <w:pPr>
        <w:rPr>
          <w:rFonts w:ascii="Chalkboard" w:hAnsi="Chalkboard"/>
          <w:b/>
        </w:rPr>
      </w:pPr>
      <w:r>
        <w:rPr>
          <w:rFonts w:ascii="Chalkboard" w:hAnsi="Chalkboard"/>
          <w:b/>
        </w:rPr>
        <w:t xml:space="preserve">Woensdag   </w:t>
      </w:r>
      <w:r w:rsidR="00517ADC">
        <w:rPr>
          <w:rFonts w:ascii="Chalkboard" w:hAnsi="Chalkboard"/>
          <w:b/>
        </w:rPr>
        <w:t>1</w:t>
      </w:r>
      <w:r>
        <w:rPr>
          <w:rFonts w:ascii="Chalkboard" w:hAnsi="Chalkboard"/>
          <w:b/>
        </w:rPr>
        <w:t>5 maart 2017</w:t>
      </w:r>
    </w:p>
    <w:p w14:paraId="36C401D8" w14:textId="77777777" w:rsidR="001C3A18" w:rsidRDefault="001C3A18" w:rsidP="001C3A18">
      <w:pPr>
        <w:rPr>
          <w:sz w:val="32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4"/>
        <w:gridCol w:w="7369"/>
        <w:gridCol w:w="803"/>
      </w:tblGrid>
      <w:tr w:rsidR="001C3A18" w14:paraId="124B6EB1" w14:textId="77777777" w:rsidTr="003C7EF8">
        <w:tc>
          <w:tcPr>
            <w:tcW w:w="889" w:type="dxa"/>
          </w:tcPr>
          <w:p w14:paraId="18878E7E" w14:textId="77777777" w:rsidR="001C3A18" w:rsidRDefault="001C3A18" w:rsidP="003C7EF8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50B56924" wp14:editId="5A8F70E1">
                  <wp:extent cx="338455" cy="338455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23723524" w14:textId="77777777" w:rsidR="001C3A18" w:rsidRDefault="001C3A18" w:rsidP="003C7EF8">
            <w:proofErr w:type="spellStart"/>
            <w:r>
              <w:t>Bingel</w:t>
            </w:r>
            <w:proofErr w:type="spellEnd"/>
            <w:r>
              <w:t xml:space="preserve"> : taken die klaarstaan</w:t>
            </w:r>
          </w:p>
          <w:p w14:paraId="6F6D76D9" w14:textId="77777777" w:rsidR="001C3A18" w:rsidRPr="006519B5" w:rsidRDefault="001C3A18" w:rsidP="003C7EF8"/>
        </w:tc>
        <w:tc>
          <w:tcPr>
            <w:tcW w:w="810" w:type="dxa"/>
          </w:tcPr>
          <w:p w14:paraId="55755BB1" w14:textId="77777777" w:rsidR="001C3A18" w:rsidRPr="00694BBD" w:rsidRDefault="001C3A18" w:rsidP="003C7EF8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1C3A18" w14:paraId="185F5AD3" w14:textId="77777777" w:rsidTr="003C7EF8">
        <w:tc>
          <w:tcPr>
            <w:tcW w:w="889" w:type="dxa"/>
          </w:tcPr>
          <w:p w14:paraId="72E24A86" w14:textId="77777777" w:rsidR="001C3A18" w:rsidRDefault="001C3A18" w:rsidP="003C7EF8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4BEA49AB" wp14:editId="76190E78">
                  <wp:extent cx="338455" cy="338455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6E51E8CB" w14:textId="77777777" w:rsidR="001C3A18" w:rsidRPr="00C2431C" w:rsidRDefault="001C3A18" w:rsidP="003C7EF8"/>
        </w:tc>
        <w:tc>
          <w:tcPr>
            <w:tcW w:w="810" w:type="dxa"/>
          </w:tcPr>
          <w:p w14:paraId="575CA629" w14:textId="77777777" w:rsidR="001C3A18" w:rsidRPr="00694BBD" w:rsidRDefault="001C3A18" w:rsidP="003C7EF8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1D2C01A8" w14:textId="77777777" w:rsidR="001C3A18" w:rsidRDefault="001C3A18" w:rsidP="001C3A18">
      <w:pPr>
        <w:rPr>
          <w:sz w:val="32"/>
          <w:szCs w:val="32"/>
        </w:rPr>
      </w:pPr>
    </w:p>
    <w:p w14:paraId="3C485BEE" w14:textId="58882368" w:rsidR="001C3A18" w:rsidRPr="004975FC" w:rsidRDefault="001C3A18" w:rsidP="001C3A18">
      <w:pPr>
        <w:rPr>
          <w:b/>
        </w:rPr>
      </w:pPr>
      <w:r>
        <w:rPr>
          <w:rFonts w:ascii="Chalkboard" w:hAnsi="Chalkboard"/>
          <w:b/>
        </w:rPr>
        <w:t xml:space="preserve">Donderdag    </w:t>
      </w:r>
      <w:r w:rsidR="00517ADC">
        <w:rPr>
          <w:rFonts w:ascii="Chalkboard" w:hAnsi="Chalkboard"/>
          <w:b/>
        </w:rPr>
        <w:t>1</w:t>
      </w:r>
      <w:r>
        <w:rPr>
          <w:rFonts w:ascii="Chalkboard" w:hAnsi="Chalkboard"/>
          <w:b/>
        </w:rPr>
        <w:t xml:space="preserve">6 maart </w:t>
      </w:r>
      <w:r w:rsidRPr="007A13DC">
        <w:rPr>
          <w:rFonts w:ascii="Chalkboard" w:hAnsi="Chalkboard"/>
          <w:b/>
        </w:rPr>
        <w:t>201</w:t>
      </w:r>
      <w:r>
        <w:rPr>
          <w:rFonts w:ascii="Chalkboard" w:hAnsi="Chalkboard"/>
          <w:b/>
        </w:rPr>
        <w:t>7</w:t>
      </w:r>
    </w:p>
    <w:p w14:paraId="3EFB8164" w14:textId="77777777" w:rsidR="001C3A18" w:rsidRDefault="001C3A18" w:rsidP="001C3A18">
      <w:pPr>
        <w:rPr>
          <w:sz w:val="32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5"/>
        <w:gridCol w:w="7367"/>
        <w:gridCol w:w="804"/>
      </w:tblGrid>
      <w:tr w:rsidR="001C3A18" w14:paraId="5BF27A72" w14:textId="77777777" w:rsidTr="003C7EF8">
        <w:tc>
          <w:tcPr>
            <w:tcW w:w="889" w:type="dxa"/>
          </w:tcPr>
          <w:p w14:paraId="519FC18D" w14:textId="77777777" w:rsidR="001C3A18" w:rsidRDefault="001C3A18" w:rsidP="003C7EF8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3A4CFA45" wp14:editId="3629F977">
                  <wp:extent cx="338455" cy="338455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78D13176" w14:textId="34C71855" w:rsidR="001C3A18" w:rsidRPr="00804718" w:rsidRDefault="001C3A18" w:rsidP="003C7EF8"/>
        </w:tc>
        <w:tc>
          <w:tcPr>
            <w:tcW w:w="810" w:type="dxa"/>
          </w:tcPr>
          <w:p w14:paraId="0C6363A5" w14:textId="77777777" w:rsidR="001C3A18" w:rsidRPr="00694BBD" w:rsidRDefault="001C3A18" w:rsidP="003C7EF8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1C3A18" w14:paraId="1F36BBED" w14:textId="77777777" w:rsidTr="003C7EF8">
        <w:tc>
          <w:tcPr>
            <w:tcW w:w="889" w:type="dxa"/>
          </w:tcPr>
          <w:p w14:paraId="00504886" w14:textId="77777777" w:rsidR="001C3A18" w:rsidRDefault="001C3A18" w:rsidP="003C7EF8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03542041" wp14:editId="4D65FECE">
                  <wp:extent cx="338455" cy="338455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22FAFFBE" w14:textId="77777777" w:rsidR="001C3A18" w:rsidRPr="001C3181" w:rsidRDefault="001C3A18" w:rsidP="003C7EF8"/>
        </w:tc>
        <w:tc>
          <w:tcPr>
            <w:tcW w:w="810" w:type="dxa"/>
          </w:tcPr>
          <w:p w14:paraId="1231E54F" w14:textId="77777777" w:rsidR="001C3A18" w:rsidRPr="00694BBD" w:rsidRDefault="001C3A18" w:rsidP="003C7EF8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11D43DBB" w14:textId="77777777" w:rsidR="001C3A18" w:rsidRDefault="001C3A18" w:rsidP="001C3A18">
      <w:pPr>
        <w:rPr>
          <w:sz w:val="32"/>
          <w:szCs w:val="32"/>
        </w:rPr>
      </w:pPr>
    </w:p>
    <w:p w14:paraId="1650DF1E" w14:textId="79C31F33" w:rsidR="001C3A18" w:rsidRPr="007A13DC" w:rsidRDefault="001C3A18" w:rsidP="001C3A18">
      <w:pPr>
        <w:rPr>
          <w:rFonts w:ascii="Chalkboard" w:hAnsi="Chalkboard"/>
          <w:b/>
        </w:rPr>
      </w:pPr>
      <w:r>
        <w:rPr>
          <w:rFonts w:ascii="Chalkboard" w:hAnsi="Chalkboard"/>
          <w:b/>
        </w:rPr>
        <w:t xml:space="preserve">Vrijdag       </w:t>
      </w:r>
      <w:r w:rsidR="00517ADC">
        <w:rPr>
          <w:rFonts w:ascii="Chalkboard" w:hAnsi="Chalkboard"/>
          <w:b/>
        </w:rPr>
        <w:t>1</w:t>
      </w:r>
      <w:r>
        <w:rPr>
          <w:rFonts w:ascii="Chalkboard" w:hAnsi="Chalkboard"/>
          <w:b/>
        </w:rPr>
        <w:t>7 maart  2017</w:t>
      </w:r>
    </w:p>
    <w:p w14:paraId="378C2D82" w14:textId="77777777" w:rsidR="001C3A18" w:rsidRDefault="001C3A18" w:rsidP="001C3A18">
      <w:pPr>
        <w:rPr>
          <w:sz w:val="32"/>
          <w:szCs w:val="32"/>
        </w:rPr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874"/>
        <w:gridCol w:w="6267"/>
        <w:gridCol w:w="1429"/>
        <w:gridCol w:w="712"/>
      </w:tblGrid>
      <w:tr w:rsidR="001C3A18" w14:paraId="36AD4D93" w14:textId="77777777" w:rsidTr="003C7EF8">
        <w:tc>
          <w:tcPr>
            <w:tcW w:w="874" w:type="dxa"/>
          </w:tcPr>
          <w:p w14:paraId="17BAA321" w14:textId="77777777" w:rsidR="001C3A18" w:rsidRDefault="001C3A18" w:rsidP="003C7EF8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5CED1095" wp14:editId="0DA21C9E">
                  <wp:extent cx="338455" cy="338455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6" w:type="dxa"/>
            <w:gridSpan w:val="2"/>
          </w:tcPr>
          <w:p w14:paraId="6E10E6BA" w14:textId="77777777" w:rsidR="001C3A18" w:rsidRDefault="001C3A18" w:rsidP="003C7EF8">
            <w:r>
              <w:t xml:space="preserve">Afwerken weekplan indien nodig. </w:t>
            </w:r>
          </w:p>
          <w:p w14:paraId="19706130" w14:textId="77777777" w:rsidR="001C3A18" w:rsidRPr="00482D07" w:rsidRDefault="001C3A18" w:rsidP="003C7EF8">
            <w:pPr>
              <w:rPr>
                <w:b/>
              </w:rPr>
            </w:pPr>
          </w:p>
        </w:tc>
        <w:tc>
          <w:tcPr>
            <w:tcW w:w="712" w:type="dxa"/>
          </w:tcPr>
          <w:p w14:paraId="074D2C68" w14:textId="77777777" w:rsidR="001C3A18" w:rsidRPr="00694BBD" w:rsidRDefault="001C3A18" w:rsidP="003C7EF8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1C3A18" w:rsidRPr="00B332D8" w14:paraId="2A9426BA" w14:textId="77777777" w:rsidTr="003C7EF8">
        <w:tc>
          <w:tcPr>
            <w:tcW w:w="874" w:type="dxa"/>
          </w:tcPr>
          <w:p w14:paraId="3185D84B" w14:textId="77777777" w:rsidR="001C3A18" w:rsidRDefault="001C3A18" w:rsidP="003C7EF8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1F308FE0" wp14:editId="250C39E0">
                  <wp:extent cx="338455" cy="338455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14:paraId="76C7918E" w14:textId="77777777" w:rsidR="001C3A18" w:rsidRPr="001C3181" w:rsidRDefault="001C3A18" w:rsidP="003C7EF8"/>
        </w:tc>
        <w:tc>
          <w:tcPr>
            <w:tcW w:w="2141" w:type="dxa"/>
            <w:gridSpan w:val="2"/>
          </w:tcPr>
          <w:p w14:paraId="6127EC65" w14:textId="77777777" w:rsidR="001C3A18" w:rsidRPr="00694BBD" w:rsidRDefault="001C3A18" w:rsidP="003C7EF8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Handtekening</w:t>
            </w:r>
          </w:p>
          <w:p w14:paraId="53A4C99D" w14:textId="77777777" w:rsidR="001C3A18" w:rsidRPr="00B332D8" w:rsidRDefault="001C3A18" w:rsidP="003C7EF8">
            <w:pPr>
              <w:rPr>
                <w:sz w:val="28"/>
                <w:szCs w:val="28"/>
              </w:rPr>
            </w:pPr>
          </w:p>
          <w:p w14:paraId="73D76D97" w14:textId="77777777" w:rsidR="001C3A18" w:rsidRPr="00B332D8" w:rsidRDefault="001C3A18" w:rsidP="003C7EF8">
            <w:pPr>
              <w:rPr>
                <w:sz w:val="28"/>
                <w:szCs w:val="28"/>
              </w:rPr>
            </w:pPr>
          </w:p>
        </w:tc>
      </w:tr>
    </w:tbl>
    <w:p w14:paraId="1666DA3C" w14:textId="77777777" w:rsidR="009644FB" w:rsidRDefault="009644FB">
      <w:pPr>
        <w:rPr>
          <w:sz w:val="32"/>
          <w:szCs w:val="32"/>
        </w:rPr>
      </w:pPr>
    </w:p>
    <w:p w14:paraId="02CEFF86" w14:textId="77777777" w:rsidR="009644FB" w:rsidRDefault="009644FB">
      <w:pPr>
        <w:rPr>
          <w:sz w:val="32"/>
          <w:szCs w:val="32"/>
        </w:rPr>
      </w:pPr>
    </w:p>
    <w:p w14:paraId="4AA3EB70" w14:textId="77777777" w:rsidR="00FB63EE" w:rsidRDefault="00FB63EE">
      <w:pPr>
        <w:rPr>
          <w:sz w:val="32"/>
          <w:szCs w:val="32"/>
        </w:rPr>
      </w:pPr>
    </w:p>
    <w:p w14:paraId="2ABF5540" w14:textId="77777777" w:rsidR="00FB63EE" w:rsidRDefault="00FB63EE">
      <w:pPr>
        <w:rPr>
          <w:sz w:val="32"/>
          <w:szCs w:val="32"/>
        </w:rPr>
      </w:pPr>
    </w:p>
    <w:p w14:paraId="09EEB248" w14:textId="77777777" w:rsidR="00FB63EE" w:rsidRDefault="00FB63EE">
      <w:pPr>
        <w:rPr>
          <w:sz w:val="32"/>
          <w:szCs w:val="32"/>
        </w:rPr>
      </w:pPr>
    </w:p>
    <w:p w14:paraId="48A0DB28" w14:textId="77777777" w:rsidR="001222B0" w:rsidRDefault="001222B0">
      <w:pPr>
        <w:rPr>
          <w:sz w:val="32"/>
          <w:szCs w:val="32"/>
        </w:rPr>
      </w:pPr>
    </w:p>
    <w:p w14:paraId="45789B24" w14:textId="394E0160" w:rsidR="00FB63EE" w:rsidRPr="000D5188" w:rsidRDefault="00FB63EE" w:rsidP="00FB63E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 w:rsidRPr="000D5188">
        <w:rPr>
          <w:rFonts w:asciiTheme="majorHAnsi" w:hAnsiTheme="majorHAnsi"/>
          <w:sz w:val="40"/>
          <w:szCs w:val="40"/>
        </w:rPr>
        <w:t>Weekplanning</w:t>
      </w:r>
      <w:r w:rsidR="00112F91">
        <w:rPr>
          <w:rFonts w:asciiTheme="majorHAnsi" w:hAnsiTheme="majorHAnsi"/>
          <w:sz w:val="40"/>
          <w:szCs w:val="40"/>
        </w:rPr>
        <w:t xml:space="preserve"> klas</w:t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  <w:sz w:val="40"/>
          <w:szCs w:val="40"/>
        </w:rPr>
        <w:tab/>
      </w:r>
      <w:r w:rsidR="00627D37">
        <w:rPr>
          <w:rFonts w:asciiTheme="majorHAnsi" w:hAnsiTheme="majorHAnsi"/>
        </w:rPr>
        <w:tab/>
      </w:r>
      <w:r w:rsidR="00627D37">
        <w:rPr>
          <w:rFonts w:asciiTheme="majorHAnsi" w:hAnsiTheme="majorHAnsi"/>
        </w:rPr>
        <w:tab/>
      </w:r>
      <w:r w:rsidR="00627D37">
        <w:rPr>
          <w:rFonts w:asciiTheme="majorHAnsi" w:hAnsiTheme="majorHAnsi"/>
        </w:rPr>
        <w:tab/>
        <w:t>witte muizen</w:t>
      </w:r>
    </w:p>
    <w:p w14:paraId="5E58A5B6" w14:textId="2FB61081" w:rsidR="00C2431C" w:rsidRDefault="005E50E6" w:rsidP="00C2431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>
        <w:rPr>
          <w:rFonts w:asciiTheme="majorHAnsi" w:hAnsiTheme="majorHAnsi"/>
        </w:rPr>
        <w:t xml:space="preserve">Week van </w:t>
      </w:r>
      <w:r w:rsidR="00517ADC">
        <w:rPr>
          <w:rFonts w:asciiTheme="majorHAnsi" w:hAnsiTheme="majorHAnsi"/>
        </w:rPr>
        <w:t>13 maart</w:t>
      </w:r>
      <w:r w:rsidR="0096410C">
        <w:rPr>
          <w:rFonts w:asciiTheme="majorHAnsi" w:hAnsiTheme="majorHAnsi"/>
        </w:rPr>
        <w:t xml:space="preserve"> tot 17</w:t>
      </w:r>
      <w:r w:rsidR="00517ADC">
        <w:rPr>
          <w:rFonts w:asciiTheme="majorHAnsi" w:hAnsiTheme="majorHAnsi"/>
        </w:rPr>
        <w:t xml:space="preserve"> maart </w:t>
      </w:r>
      <w:r w:rsidR="00574265">
        <w:rPr>
          <w:rFonts w:asciiTheme="majorHAnsi" w:hAnsiTheme="majorHAnsi"/>
        </w:rPr>
        <w:t xml:space="preserve"> 2017</w:t>
      </w:r>
    </w:p>
    <w:p w14:paraId="49D54E4D" w14:textId="77777777" w:rsidR="00B66CBF" w:rsidRPr="000D5188" w:rsidRDefault="00B66CBF" w:rsidP="00FB63E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</w:p>
    <w:p w14:paraId="3C72EAC7" w14:textId="77777777" w:rsidR="009B2BD3" w:rsidRDefault="009B2BD3" w:rsidP="00BA213D">
      <w:pPr>
        <w:rPr>
          <w:rFonts w:asciiTheme="majorHAnsi" w:hAnsiTheme="majorHAnsi"/>
          <w:b/>
          <w:sz w:val="28"/>
          <w:szCs w:val="28"/>
        </w:rPr>
      </w:pPr>
    </w:p>
    <w:p w14:paraId="2B492BBB" w14:textId="15C1F3DE" w:rsidR="00B030A6" w:rsidRDefault="009B2BD3" w:rsidP="00B030A6">
      <w:pPr>
        <w:rPr>
          <w:rFonts w:asciiTheme="majorHAnsi" w:hAnsiTheme="majorHAnsi"/>
          <w:sz w:val="28"/>
          <w:szCs w:val="28"/>
        </w:rPr>
      </w:pPr>
      <w:r w:rsidRPr="009B2BD3">
        <w:rPr>
          <w:rFonts w:asciiTheme="majorHAnsi" w:hAnsiTheme="majorHAnsi"/>
          <w:b/>
          <w:sz w:val="28"/>
          <w:szCs w:val="28"/>
          <w:highlight w:val="yellow"/>
        </w:rPr>
        <w:t>L</w:t>
      </w:r>
      <w:r w:rsidR="00F05C46" w:rsidRPr="009B2BD3">
        <w:rPr>
          <w:rFonts w:asciiTheme="majorHAnsi" w:hAnsiTheme="majorHAnsi"/>
          <w:b/>
          <w:sz w:val="28"/>
          <w:szCs w:val="28"/>
          <w:highlight w:val="yellow"/>
        </w:rPr>
        <w:t>ezen</w:t>
      </w:r>
      <w:r w:rsidR="00B030A6" w:rsidRPr="00B030A6">
        <w:rPr>
          <w:rFonts w:asciiTheme="majorHAnsi" w:hAnsiTheme="majorHAnsi"/>
          <w:b/>
          <w:sz w:val="28"/>
          <w:szCs w:val="28"/>
        </w:rPr>
        <w:t xml:space="preserve"> </w:t>
      </w:r>
      <w:r w:rsidR="00B030A6">
        <w:rPr>
          <w:rFonts w:asciiTheme="majorHAnsi" w:hAnsiTheme="majorHAnsi"/>
          <w:b/>
          <w:sz w:val="28"/>
          <w:szCs w:val="28"/>
        </w:rPr>
        <w:t xml:space="preserve"> : </w:t>
      </w:r>
      <w:r w:rsidR="00B030A6" w:rsidRPr="00574265">
        <w:rPr>
          <w:rFonts w:asciiTheme="majorHAnsi" w:hAnsiTheme="majorHAnsi"/>
          <w:b/>
        </w:rPr>
        <w:t xml:space="preserve">ik – maan – roos  - vis  - </w:t>
      </w:r>
      <w:r w:rsidR="00B030A6" w:rsidRPr="00574265">
        <w:rPr>
          <w:rFonts w:asciiTheme="majorHAnsi" w:hAnsiTheme="majorHAnsi"/>
        </w:rPr>
        <w:t xml:space="preserve"> </w:t>
      </w:r>
      <w:r w:rsidR="00B030A6" w:rsidRPr="00574265">
        <w:rPr>
          <w:rFonts w:asciiTheme="majorHAnsi" w:hAnsiTheme="majorHAnsi"/>
          <w:b/>
        </w:rPr>
        <w:t xml:space="preserve">sok </w:t>
      </w:r>
      <w:r w:rsidR="00B030A6" w:rsidRPr="00574265">
        <w:rPr>
          <w:rFonts w:asciiTheme="majorHAnsi" w:hAnsiTheme="majorHAnsi"/>
        </w:rPr>
        <w:t xml:space="preserve"> - </w:t>
      </w:r>
      <w:r w:rsidR="00B030A6" w:rsidRPr="00574265">
        <w:rPr>
          <w:rFonts w:asciiTheme="majorHAnsi" w:hAnsiTheme="majorHAnsi"/>
          <w:b/>
        </w:rPr>
        <w:t>pen</w:t>
      </w:r>
      <w:r w:rsidR="00B030A6" w:rsidRPr="00574265">
        <w:rPr>
          <w:rFonts w:asciiTheme="majorHAnsi" w:hAnsiTheme="majorHAnsi"/>
        </w:rPr>
        <w:t xml:space="preserve"> – </w:t>
      </w:r>
      <w:r w:rsidR="00B030A6" w:rsidRPr="00574265">
        <w:rPr>
          <w:rFonts w:asciiTheme="majorHAnsi" w:hAnsiTheme="majorHAnsi"/>
          <w:b/>
        </w:rPr>
        <w:t>teen</w:t>
      </w:r>
      <w:r w:rsidR="00B030A6" w:rsidRPr="00574265">
        <w:rPr>
          <w:rFonts w:asciiTheme="majorHAnsi" w:hAnsiTheme="majorHAnsi"/>
        </w:rPr>
        <w:t xml:space="preserve"> – </w:t>
      </w:r>
      <w:r w:rsidR="00B030A6" w:rsidRPr="00574265">
        <w:rPr>
          <w:rFonts w:asciiTheme="majorHAnsi" w:hAnsiTheme="majorHAnsi"/>
          <w:b/>
        </w:rPr>
        <w:t>neus - buik</w:t>
      </w:r>
      <w:r w:rsidR="00B030A6" w:rsidRPr="00574265">
        <w:rPr>
          <w:rFonts w:asciiTheme="majorHAnsi" w:hAnsiTheme="majorHAnsi"/>
        </w:rPr>
        <w:t xml:space="preserve"> - </w:t>
      </w:r>
      <w:r w:rsidR="00B030A6" w:rsidRPr="00574265">
        <w:rPr>
          <w:rFonts w:asciiTheme="majorHAnsi" w:hAnsiTheme="majorHAnsi"/>
          <w:b/>
        </w:rPr>
        <w:t>oog</w:t>
      </w:r>
      <w:r w:rsidR="00B030A6" w:rsidRPr="00574265">
        <w:rPr>
          <w:noProof/>
          <w:lang w:val="nl-BE" w:eastAsia="nl-BE"/>
        </w:rPr>
        <w:t xml:space="preserve"> </w:t>
      </w:r>
      <w:r w:rsidR="00B030A6">
        <w:rPr>
          <w:noProof/>
          <w:lang w:val="nl-BE" w:eastAsia="nl-BE"/>
        </w:rPr>
        <w:t>–</w:t>
      </w:r>
      <w:r w:rsidR="00B030A6" w:rsidRPr="00574265">
        <w:rPr>
          <w:b/>
          <w:noProof/>
          <w:lang w:val="nl-BE" w:eastAsia="nl-BE"/>
        </w:rPr>
        <w:t>doos</w:t>
      </w:r>
      <w:r w:rsidR="00B030A6">
        <w:rPr>
          <w:b/>
          <w:noProof/>
          <w:lang w:val="nl-BE" w:eastAsia="nl-BE"/>
        </w:rPr>
        <w:t>-koek- ijs ze</w:t>
      </w:r>
      <w:r w:rsidR="0096410C">
        <w:rPr>
          <w:b/>
          <w:noProof/>
          <w:lang w:val="nl-BE" w:eastAsia="nl-BE"/>
        </w:rPr>
        <w:t>ep –</w:t>
      </w:r>
      <w:r w:rsidR="001C3A18">
        <w:rPr>
          <w:b/>
          <w:noProof/>
          <w:lang w:val="nl-BE" w:eastAsia="nl-BE"/>
        </w:rPr>
        <w:t xml:space="preserve"> huis – weg – bos – hut – reus – hout – bijl – “</w:t>
      </w:r>
      <w:r w:rsidR="001C3A18" w:rsidRPr="00517ADC">
        <w:rPr>
          <w:b/>
          <w:noProof/>
          <w:highlight w:val="green"/>
          <w:lang w:val="nl-BE" w:eastAsia="nl-BE"/>
        </w:rPr>
        <w:t>vuur</w:t>
      </w:r>
      <w:r w:rsidR="001C3A18">
        <w:rPr>
          <w:b/>
          <w:noProof/>
          <w:lang w:val="nl-BE" w:eastAsia="nl-BE"/>
        </w:rPr>
        <w:t>”</w:t>
      </w:r>
    </w:p>
    <w:p w14:paraId="361E19F7" w14:textId="2B642883" w:rsidR="00BA213D" w:rsidRDefault="00F05C46" w:rsidP="00BA213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</w:t>
      </w:r>
    </w:p>
    <w:p w14:paraId="01D7C40A" w14:textId="640B2E6E" w:rsidR="000B77EC" w:rsidRPr="001C3A18" w:rsidRDefault="006B6AC1" w:rsidP="00C060EE">
      <w:pPr>
        <w:pBdr>
          <w:bottom w:val="single" w:sz="12" w:space="3" w:color="auto"/>
        </w:pBdr>
        <w:rPr>
          <w:noProof/>
          <w:lang w:val="nl-BE" w:eastAsia="nl-BE"/>
        </w:rPr>
      </w:pPr>
      <w:r w:rsidRPr="001C3A18">
        <w:rPr>
          <w:rFonts w:asciiTheme="majorHAnsi" w:hAnsiTheme="majorHAnsi"/>
          <w:lang w:val="nl-BE"/>
        </w:rPr>
        <w:t xml:space="preserve"> </w:t>
      </w:r>
      <w:r w:rsidR="00001B7C" w:rsidRPr="001C3A18">
        <w:rPr>
          <w:rFonts w:asciiTheme="majorHAnsi" w:hAnsiTheme="majorHAnsi"/>
          <w:lang w:val="nl-BE"/>
        </w:rPr>
        <w:t xml:space="preserve">     </w:t>
      </w:r>
      <w:r w:rsidR="00B030A6" w:rsidRPr="001C3A18">
        <w:rPr>
          <w:rFonts w:asciiTheme="majorHAnsi" w:hAnsiTheme="majorHAnsi"/>
          <w:lang w:val="nl-BE"/>
        </w:rPr>
        <w:t xml:space="preserve">            </w:t>
      </w:r>
      <w:r w:rsidRPr="001C3A18">
        <w:rPr>
          <w:rFonts w:asciiTheme="majorHAnsi" w:hAnsiTheme="majorHAnsi"/>
          <w:lang w:val="nl-BE"/>
        </w:rPr>
        <w:t xml:space="preserve"> </w:t>
      </w:r>
      <w:r w:rsidR="000B77EC" w:rsidRPr="001C3A18">
        <w:rPr>
          <w:noProof/>
          <w:lang w:val="nl-BE" w:eastAsia="nl-BE"/>
        </w:rPr>
        <w:t xml:space="preserve"> </w:t>
      </w:r>
      <w:r w:rsidR="00D72323" w:rsidRPr="001C3A18">
        <w:rPr>
          <w:noProof/>
          <w:lang w:val="nl-BE" w:eastAsia="nl-BE"/>
        </w:rPr>
        <w:t xml:space="preserve">     </w:t>
      </w:r>
      <w:r w:rsidR="003E7289" w:rsidRPr="001C3A18">
        <w:rPr>
          <w:noProof/>
          <w:lang w:val="nl-BE" w:eastAsia="nl-BE"/>
        </w:rPr>
        <w:t xml:space="preserve"> </w:t>
      </w:r>
      <w:r w:rsidR="0096410C">
        <w:rPr>
          <w:noProof/>
          <w:lang w:val="nl-BE" w:eastAsia="nl-BE"/>
        </w:rPr>
        <w:drawing>
          <wp:inline distT="0" distB="0" distL="0" distR="0" wp14:anchorId="533A705D" wp14:editId="50D4F1F3">
            <wp:extent cx="736600" cy="819150"/>
            <wp:effectExtent l="0" t="0" r="6350" b="0"/>
            <wp:docPr id="3" name="Afbeelding 3" descr="https://productendb.reinders-oisterwijk.nl/ViewImage.ashx?id=20753&amp;Size=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ductendb.reinders-oisterwijk.nl/ViewImage.ashx?id=20753&amp;Size=4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27" cy="8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289" w:rsidRPr="001C3A18">
        <w:rPr>
          <w:noProof/>
          <w:lang w:val="nl-BE" w:eastAsia="nl-BE"/>
        </w:rPr>
        <w:t xml:space="preserve">                  </w:t>
      </w:r>
      <w:r w:rsidR="00D72323" w:rsidRPr="001C3A18">
        <w:rPr>
          <w:noProof/>
          <w:lang w:val="nl-BE" w:eastAsia="nl-BE"/>
        </w:rPr>
        <w:t xml:space="preserve">     </w:t>
      </w:r>
      <w:r w:rsidR="003E7289" w:rsidRPr="001C3A18">
        <w:rPr>
          <w:noProof/>
          <w:lang w:val="nl-BE" w:eastAsia="nl-BE"/>
        </w:rPr>
        <w:t xml:space="preserve">         </w:t>
      </w:r>
      <w:r w:rsidR="003E7289" w:rsidRPr="001C3A18">
        <w:rPr>
          <w:noProof/>
          <w:lang w:val="nl-BE" w:eastAsia="nl-BE"/>
        </w:rPr>
        <w:tab/>
      </w:r>
      <w:r w:rsidR="00B030A6" w:rsidRPr="001C3A18">
        <w:rPr>
          <w:noProof/>
          <w:lang w:val="nl-BE" w:eastAsia="nl-BE"/>
        </w:rPr>
        <w:t xml:space="preserve">                          </w:t>
      </w:r>
      <w:r w:rsidR="003E7289" w:rsidRPr="001C3A18">
        <w:rPr>
          <w:noProof/>
          <w:lang w:val="nl-BE" w:eastAsia="nl-BE"/>
        </w:rPr>
        <w:tab/>
      </w:r>
      <w:r w:rsidR="0096410C">
        <w:rPr>
          <w:noProof/>
          <w:lang w:val="nl-BE" w:eastAsia="nl-BE"/>
        </w:rPr>
        <w:drawing>
          <wp:inline distT="0" distB="0" distL="0" distR="0" wp14:anchorId="1C010D87" wp14:editId="69E012BA">
            <wp:extent cx="771214" cy="714375"/>
            <wp:effectExtent l="0" t="0" r="0" b="0"/>
            <wp:docPr id="15" name="Afbeelding 15" descr="https://s-media-cache-ak0.pinimg.com/originals/8c/95/e4/8c95e40fefa22652da3ecbf159a74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originals/8c/95/e4/8c95e40fefa22652da3ecbf159a74f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94" cy="72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70887" w14:textId="525E533E" w:rsidR="00C060EE" w:rsidRPr="0096410C" w:rsidRDefault="000B77EC" w:rsidP="00C060EE">
      <w:pPr>
        <w:pBdr>
          <w:bottom w:val="single" w:sz="12" w:space="3" w:color="auto"/>
        </w:pBdr>
        <w:rPr>
          <w:rFonts w:asciiTheme="majorHAnsi" w:hAnsiTheme="majorHAnsi"/>
          <w:lang w:val="nl-BE"/>
        </w:rPr>
      </w:pPr>
      <w:r w:rsidRPr="0096410C">
        <w:rPr>
          <w:rFonts w:asciiTheme="majorHAnsi" w:hAnsiTheme="majorHAnsi"/>
          <w:lang w:val="nl-BE"/>
        </w:rPr>
        <w:t xml:space="preserve">  </w:t>
      </w:r>
      <w:r w:rsidR="0096410C" w:rsidRPr="0096410C">
        <w:rPr>
          <w:rFonts w:asciiTheme="majorHAnsi" w:hAnsiTheme="majorHAnsi"/>
          <w:sz w:val="40"/>
          <w:szCs w:val="40"/>
          <w:lang w:val="nl-BE"/>
        </w:rPr>
        <w:t xml:space="preserve"> </w:t>
      </w:r>
      <w:r w:rsidR="00B030A6" w:rsidRPr="0096410C">
        <w:rPr>
          <w:rFonts w:asciiTheme="majorHAnsi" w:hAnsiTheme="majorHAnsi"/>
          <w:sz w:val="40"/>
          <w:szCs w:val="40"/>
          <w:lang w:val="nl-BE"/>
        </w:rPr>
        <w:t xml:space="preserve">O   </w:t>
      </w:r>
      <w:r w:rsidR="0096410C">
        <w:rPr>
          <w:rFonts w:asciiTheme="majorHAnsi" w:hAnsiTheme="majorHAnsi"/>
          <w:sz w:val="40"/>
          <w:szCs w:val="40"/>
          <w:lang w:val="nl-BE"/>
        </w:rPr>
        <w:t xml:space="preserve">  </w:t>
      </w:r>
      <w:r w:rsidR="0096410C">
        <w:rPr>
          <w:rFonts w:asciiTheme="majorHAnsi" w:hAnsiTheme="majorHAnsi"/>
          <w:lang w:val="nl-BE"/>
        </w:rPr>
        <w:t xml:space="preserve">  </w:t>
      </w:r>
      <w:r w:rsidR="00B030A6" w:rsidRPr="0096410C">
        <w:rPr>
          <w:rFonts w:asciiTheme="majorHAnsi" w:hAnsiTheme="majorHAnsi"/>
          <w:sz w:val="40"/>
          <w:szCs w:val="40"/>
          <w:lang w:val="nl-BE"/>
        </w:rPr>
        <w:t xml:space="preserve">O  </w:t>
      </w:r>
      <w:r w:rsidR="001C3A18">
        <w:rPr>
          <w:rFonts w:asciiTheme="majorHAnsi" w:hAnsiTheme="majorHAnsi"/>
          <w:sz w:val="40"/>
          <w:szCs w:val="40"/>
          <w:lang w:val="nl-BE"/>
        </w:rPr>
        <w:t xml:space="preserve">   </w:t>
      </w:r>
      <w:r w:rsidR="0096410C" w:rsidRPr="0096410C">
        <w:rPr>
          <w:rFonts w:asciiTheme="majorHAnsi" w:hAnsiTheme="majorHAnsi"/>
          <w:sz w:val="40"/>
          <w:szCs w:val="40"/>
          <w:lang w:val="nl-BE"/>
        </w:rPr>
        <w:t xml:space="preserve"> </w:t>
      </w:r>
      <w:r w:rsidR="00B030A6" w:rsidRPr="0096410C">
        <w:rPr>
          <w:rFonts w:asciiTheme="majorHAnsi" w:hAnsiTheme="majorHAnsi"/>
          <w:sz w:val="40"/>
          <w:szCs w:val="40"/>
          <w:lang w:val="nl-BE"/>
        </w:rPr>
        <w:t>O</w:t>
      </w:r>
      <w:r w:rsidR="0096410C" w:rsidRPr="0096410C">
        <w:rPr>
          <w:rFonts w:asciiTheme="majorHAnsi" w:hAnsiTheme="majorHAnsi"/>
          <w:lang w:val="nl-BE"/>
        </w:rPr>
        <w:t xml:space="preserve"> </w:t>
      </w:r>
      <w:r w:rsidR="001C3A18">
        <w:rPr>
          <w:rFonts w:asciiTheme="majorHAnsi" w:hAnsiTheme="majorHAnsi"/>
          <w:lang w:val="nl-BE"/>
        </w:rPr>
        <w:t xml:space="preserve">       </w:t>
      </w:r>
      <w:r w:rsidR="00B030A6" w:rsidRPr="0096410C">
        <w:rPr>
          <w:rFonts w:asciiTheme="majorHAnsi" w:hAnsiTheme="majorHAnsi"/>
          <w:sz w:val="40"/>
          <w:szCs w:val="40"/>
          <w:lang w:val="nl-BE"/>
        </w:rPr>
        <w:t xml:space="preserve">O   </w:t>
      </w:r>
      <w:r w:rsidR="003E7289" w:rsidRPr="0096410C">
        <w:rPr>
          <w:rFonts w:asciiTheme="majorHAnsi" w:hAnsiTheme="majorHAnsi"/>
          <w:sz w:val="40"/>
          <w:szCs w:val="40"/>
          <w:lang w:val="nl-BE"/>
        </w:rPr>
        <w:tab/>
      </w:r>
      <w:r w:rsidR="003E7289" w:rsidRPr="0096410C">
        <w:rPr>
          <w:rFonts w:asciiTheme="majorHAnsi" w:hAnsiTheme="majorHAnsi"/>
          <w:sz w:val="40"/>
          <w:szCs w:val="40"/>
          <w:lang w:val="nl-BE"/>
        </w:rPr>
        <w:tab/>
      </w:r>
      <w:r w:rsidR="00B4085B" w:rsidRPr="0096410C">
        <w:rPr>
          <w:rFonts w:asciiTheme="majorHAnsi" w:hAnsiTheme="majorHAnsi"/>
          <w:sz w:val="40"/>
          <w:szCs w:val="40"/>
          <w:lang w:val="nl-BE"/>
        </w:rPr>
        <w:t xml:space="preserve">        </w:t>
      </w:r>
    </w:p>
    <w:p w14:paraId="011E0B51" w14:textId="1589D672" w:rsidR="00606BE4" w:rsidRPr="00627D37" w:rsidRDefault="00606BE4" w:rsidP="00374744">
      <w:pPr>
        <w:pBdr>
          <w:bottom w:val="single" w:sz="12" w:space="3" w:color="auto"/>
        </w:pBdr>
        <w:rPr>
          <w:rFonts w:asciiTheme="majorHAnsi" w:hAnsiTheme="majorHAnsi"/>
          <w:b/>
        </w:rPr>
      </w:pPr>
      <w:r w:rsidRPr="00627D37">
        <w:rPr>
          <w:rFonts w:asciiTheme="majorHAnsi" w:hAnsiTheme="majorHAnsi"/>
          <w:b/>
        </w:rPr>
        <w:t>________________________________________________________________</w:t>
      </w:r>
      <w:r w:rsidR="000D5188" w:rsidRPr="00627D37">
        <w:rPr>
          <w:rFonts w:asciiTheme="majorHAnsi" w:hAnsiTheme="majorHAnsi"/>
          <w:b/>
        </w:rPr>
        <w:t>______</w:t>
      </w:r>
      <w:r w:rsidR="00BA213D">
        <w:rPr>
          <w:rFonts w:asciiTheme="majorHAnsi" w:hAnsiTheme="majorHAnsi"/>
          <w:b/>
        </w:rPr>
        <w:t>____</w:t>
      </w:r>
    </w:p>
    <w:p w14:paraId="1118A582" w14:textId="4363FA18" w:rsidR="001C3A18" w:rsidRDefault="00B6315D" w:rsidP="00374744">
      <w:pPr>
        <w:pBdr>
          <w:bottom w:val="single" w:sz="12" w:space="3" w:color="auto"/>
        </w:pBd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Rekenen</w:t>
      </w:r>
      <w:r w:rsidR="0096410C">
        <w:rPr>
          <w:rFonts w:asciiTheme="majorHAnsi" w:hAnsiTheme="majorHAnsi"/>
          <w:b/>
          <w:sz w:val="28"/>
          <w:szCs w:val="28"/>
        </w:rPr>
        <w:t xml:space="preserve"> : optellen en aftrekken brug over</w:t>
      </w:r>
      <w:r>
        <w:rPr>
          <w:rFonts w:asciiTheme="majorHAnsi" w:hAnsiTheme="majorHAnsi"/>
          <w:b/>
          <w:sz w:val="28"/>
          <w:szCs w:val="28"/>
        </w:rPr>
        <w:t xml:space="preserve"> 10</w:t>
      </w:r>
      <w:r w:rsidR="0096410C">
        <w:rPr>
          <w:rFonts w:asciiTheme="majorHAnsi" w:hAnsiTheme="majorHAnsi"/>
          <w:b/>
          <w:sz w:val="28"/>
          <w:szCs w:val="28"/>
        </w:rPr>
        <w:t xml:space="preserve">    </w:t>
      </w:r>
      <w:r w:rsidR="00517ADC">
        <w:rPr>
          <w:rFonts w:asciiTheme="majorHAnsi" w:hAnsiTheme="majorHAnsi"/>
          <w:b/>
          <w:sz w:val="28"/>
          <w:szCs w:val="28"/>
        </w:rPr>
        <w:t xml:space="preserve">            </w:t>
      </w:r>
      <w:proofErr w:type="spellStart"/>
      <w:r w:rsidR="001C3A18">
        <w:rPr>
          <w:rFonts w:asciiTheme="majorHAnsi" w:hAnsiTheme="majorHAnsi"/>
          <w:b/>
          <w:sz w:val="28"/>
          <w:szCs w:val="28"/>
        </w:rPr>
        <w:t>vb</w:t>
      </w:r>
      <w:proofErr w:type="spellEnd"/>
      <w:r w:rsidR="001C3A18">
        <w:rPr>
          <w:rFonts w:asciiTheme="majorHAnsi" w:hAnsiTheme="majorHAnsi"/>
          <w:b/>
          <w:sz w:val="28"/>
          <w:szCs w:val="28"/>
        </w:rPr>
        <w:t xml:space="preserve"> </w:t>
      </w:r>
      <w:r w:rsidR="001C3A18" w:rsidRPr="00517ADC">
        <w:rPr>
          <w:rFonts w:asciiTheme="majorHAnsi" w:hAnsiTheme="majorHAnsi"/>
          <w:b/>
          <w:sz w:val="28"/>
          <w:szCs w:val="28"/>
          <w:highlight w:val="green"/>
        </w:rPr>
        <w:t>9 + 6</w:t>
      </w:r>
      <w:r w:rsidR="001C3A18">
        <w:rPr>
          <w:rFonts w:asciiTheme="majorHAnsi" w:hAnsiTheme="majorHAnsi"/>
          <w:b/>
          <w:sz w:val="28"/>
          <w:szCs w:val="28"/>
        </w:rPr>
        <w:t xml:space="preserve"> = ….</w:t>
      </w:r>
    </w:p>
    <w:p w14:paraId="26F8EADE" w14:textId="79922638" w:rsidR="004D3078" w:rsidRDefault="0096410C" w:rsidP="00374744">
      <w:pPr>
        <w:pBdr>
          <w:bottom w:val="single" w:sz="12" w:space="3" w:color="auto"/>
        </w:pBd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(</w:t>
      </w:r>
      <w:r w:rsidR="001C3A18">
        <w:rPr>
          <w:rFonts w:asciiTheme="majorHAnsi" w:hAnsiTheme="majorHAnsi"/>
          <w:b/>
          <w:sz w:val="28"/>
          <w:szCs w:val="28"/>
        </w:rPr>
        <w:t xml:space="preserve">6 blaadjes in </w:t>
      </w:r>
      <w:r>
        <w:rPr>
          <w:rFonts w:asciiTheme="majorHAnsi" w:hAnsiTheme="majorHAnsi"/>
          <w:b/>
          <w:sz w:val="28"/>
          <w:szCs w:val="28"/>
        </w:rPr>
        <w:t>werkbundel)</w:t>
      </w:r>
    </w:p>
    <w:p w14:paraId="0D24E312" w14:textId="77777777" w:rsidR="00B6315D" w:rsidRDefault="00B4085B" w:rsidP="00E46F66">
      <w:pPr>
        <w:pBdr>
          <w:bottom w:val="single" w:sz="12" w:space="3" w:color="auto"/>
        </w:pBd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</w:t>
      </w:r>
    </w:p>
    <w:p w14:paraId="0E8E9834" w14:textId="7F59C9DD" w:rsidR="00B6315D" w:rsidRDefault="0096410C" w:rsidP="00E46F66">
      <w:pPr>
        <w:pBdr>
          <w:bottom w:val="single" w:sz="12" w:space="3" w:color="auto"/>
        </w:pBd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O  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r w:rsidR="00B6315D">
        <w:rPr>
          <w:rFonts w:asciiTheme="majorHAnsi" w:hAnsiTheme="majorHAnsi"/>
          <w:b/>
          <w:sz w:val="28"/>
          <w:szCs w:val="28"/>
        </w:rPr>
        <w:t xml:space="preserve">1       </w:t>
      </w:r>
      <w:r>
        <w:rPr>
          <w:rFonts w:asciiTheme="majorHAnsi" w:hAnsiTheme="majorHAnsi"/>
          <w:b/>
          <w:sz w:val="28"/>
          <w:szCs w:val="28"/>
        </w:rPr>
        <w:t xml:space="preserve">                          O   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r w:rsidR="00B6315D">
        <w:rPr>
          <w:rFonts w:asciiTheme="majorHAnsi" w:hAnsiTheme="majorHAnsi"/>
          <w:b/>
          <w:sz w:val="28"/>
          <w:szCs w:val="28"/>
        </w:rPr>
        <w:t xml:space="preserve"> 2                                               </w:t>
      </w:r>
      <w:r>
        <w:rPr>
          <w:rFonts w:asciiTheme="majorHAnsi" w:hAnsiTheme="majorHAnsi"/>
          <w:b/>
          <w:sz w:val="28"/>
          <w:szCs w:val="28"/>
        </w:rPr>
        <w:t xml:space="preserve">O  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3</w:t>
      </w:r>
      <w:r w:rsidR="00B6315D">
        <w:rPr>
          <w:rFonts w:asciiTheme="majorHAnsi" w:hAnsiTheme="majorHAnsi"/>
          <w:b/>
          <w:sz w:val="28"/>
          <w:szCs w:val="28"/>
        </w:rPr>
        <w:t xml:space="preserve">          </w:t>
      </w:r>
      <w:r>
        <w:rPr>
          <w:rFonts w:asciiTheme="majorHAnsi" w:hAnsiTheme="majorHAnsi"/>
          <w:b/>
          <w:sz w:val="28"/>
          <w:szCs w:val="28"/>
        </w:rPr>
        <w:t xml:space="preserve">                       O    </w:t>
      </w:r>
      <w:proofErr w:type="spellStart"/>
      <w:r>
        <w:rPr>
          <w:rFonts w:asciiTheme="majorHAnsi" w:hAnsiTheme="majorHAnsi"/>
          <w:b/>
          <w:sz w:val="28"/>
          <w:szCs w:val="28"/>
        </w:rPr>
        <w:t>pag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4</w:t>
      </w:r>
      <w:r w:rsidR="001C3A18">
        <w:rPr>
          <w:rFonts w:asciiTheme="majorHAnsi" w:hAnsiTheme="majorHAnsi"/>
          <w:b/>
          <w:sz w:val="28"/>
          <w:szCs w:val="28"/>
        </w:rPr>
        <w:tab/>
      </w:r>
      <w:r w:rsidR="001C3A18">
        <w:rPr>
          <w:rFonts w:asciiTheme="majorHAnsi" w:hAnsiTheme="majorHAnsi"/>
          <w:b/>
          <w:sz w:val="28"/>
          <w:szCs w:val="28"/>
        </w:rPr>
        <w:tab/>
      </w:r>
      <w:r w:rsidR="001C3A18">
        <w:rPr>
          <w:rFonts w:asciiTheme="majorHAnsi" w:hAnsiTheme="majorHAnsi"/>
          <w:b/>
          <w:sz w:val="28"/>
          <w:szCs w:val="28"/>
        </w:rPr>
        <w:tab/>
        <w:t xml:space="preserve">    </w:t>
      </w:r>
      <w:r w:rsidR="001C3A18">
        <w:rPr>
          <w:rFonts w:asciiTheme="majorHAnsi" w:hAnsiTheme="majorHAnsi"/>
          <w:b/>
          <w:sz w:val="28"/>
          <w:szCs w:val="28"/>
        </w:rPr>
        <w:t>O</w:t>
      </w:r>
      <w:r w:rsidR="001C3A18">
        <w:rPr>
          <w:rFonts w:asciiTheme="majorHAnsi" w:hAnsiTheme="majorHAnsi"/>
          <w:b/>
          <w:sz w:val="28"/>
          <w:szCs w:val="28"/>
        </w:rPr>
        <w:tab/>
      </w:r>
      <w:proofErr w:type="spellStart"/>
      <w:r w:rsidR="001C3A18">
        <w:rPr>
          <w:rFonts w:asciiTheme="majorHAnsi" w:hAnsiTheme="majorHAnsi"/>
          <w:b/>
          <w:sz w:val="28"/>
          <w:szCs w:val="28"/>
        </w:rPr>
        <w:t>pag</w:t>
      </w:r>
      <w:proofErr w:type="spellEnd"/>
      <w:r w:rsidR="001C3A18">
        <w:rPr>
          <w:rFonts w:asciiTheme="majorHAnsi" w:hAnsiTheme="majorHAnsi"/>
          <w:b/>
          <w:sz w:val="28"/>
          <w:szCs w:val="28"/>
        </w:rPr>
        <w:t xml:space="preserve"> </w:t>
      </w:r>
      <w:r w:rsidR="001C3A18">
        <w:rPr>
          <w:rFonts w:asciiTheme="majorHAnsi" w:hAnsiTheme="majorHAnsi"/>
          <w:b/>
          <w:sz w:val="28"/>
          <w:szCs w:val="28"/>
        </w:rPr>
        <w:t xml:space="preserve"> 5</w:t>
      </w:r>
      <w:r w:rsidR="001C3A18">
        <w:rPr>
          <w:rFonts w:asciiTheme="majorHAnsi" w:hAnsiTheme="majorHAnsi"/>
          <w:b/>
          <w:sz w:val="28"/>
          <w:szCs w:val="28"/>
        </w:rPr>
        <w:t xml:space="preserve">                                              O   </w:t>
      </w:r>
      <w:proofErr w:type="spellStart"/>
      <w:r w:rsidR="001C3A18">
        <w:rPr>
          <w:rFonts w:asciiTheme="majorHAnsi" w:hAnsiTheme="majorHAnsi"/>
          <w:b/>
          <w:sz w:val="28"/>
          <w:szCs w:val="28"/>
        </w:rPr>
        <w:t>pag</w:t>
      </w:r>
      <w:proofErr w:type="spellEnd"/>
      <w:r w:rsidR="001C3A18">
        <w:rPr>
          <w:rFonts w:asciiTheme="majorHAnsi" w:hAnsiTheme="majorHAnsi"/>
          <w:b/>
          <w:sz w:val="28"/>
          <w:szCs w:val="28"/>
        </w:rPr>
        <w:t xml:space="preserve"> 6</w:t>
      </w:r>
    </w:p>
    <w:p w14:paraId="05476EC3" w14:textId="77777777" w:rsidR="00517ADC" w:rsidRDefault="00517ADC" w:rsidP="00E46F66">
      <w:pPr>
        <w:pBdr>
          <w:bottom w:val="single" w:sz="12" w:space="3" w:color="auto"/>
        </w:pBdr>
        <w:rPr>
          <w:rFonts w:asciiTheme="majorHAnsi" w:hAnsiTheme="majorHAnsi"/>
          <w:b/>
          <w:sz w:val="28"/>
          <w:szCs w:val="28"/>
        </w:rPr>
      </w:pPr>
    </w:p>
    <w:p w14:paraId="543B62BA" w14:textId="77777777" w:rsidR="00517ADC" w:rsidRDefault="00517ADC" w:rsidP="00C3240E">
      <w:pPr>
        <w:rPr>
          <w:rFonts w:asciiTheme="majorHAnsi" w:hAnsiTheme="majorHAnsi"/>
          <w:b/>
          <w:sz w:val="28"/>
          <w:szCs w:val="28"/>
          <w:highlight w:val="yellow"/>
        </w:rPr>
      </w:pPr>
    </w:p>
    <w:p w14:paraId="05E7C447" w14:textId="0DAA2664" w:rsidR="00574265" w:rsidRDefault="00442CEA" w:rsidP="00C3240E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Vrije tekst met i</w:t>
      </w:r>
      <w:r w:rsidR="00517ADC">
        <w:rPr>
          <w:rFonts w:asciiTheme="majorHAnsi" w:hAnsiTheme="majorHAnsi"/>
          <w:b/>
          <w:sz w:val="28"/>
          <w:szCs w:val="28"/>
          <w:highlight w:val="yellow"/>
        </w:rPr>
        <w:t>llustrati</w:t>
      </w:r>
      <w:r w:rsidR="00517ADC">
        <w:rPr>
          <w:rFonts w:asciiTheme="majorHAnsi" w:hAnsiTheme="majorHAnsi"/>
          <w:b/>
          <w:sz w:val="28"/>
          <w:szCs w:val="28"/>
        </w:rPr>
        <w:t>e</w:t>
      </w:r>
    </w:p>
    <w:p w14:paraId="40471473" w14:textId="77777777" w:rsidR="00B030A6" w:rsidRDefault="00B030A6" w:rsidP="00C3240E">
      <w:pPr>
        <w:rPr>
          <w:rFonts w:asciiTheme="majorHAnsi" w:hAnsiTheme="majorHAnsi"/>
          <w:noProof/>
          <w:lang w:val="nl-BE" w:eastAsia="nl-BE"/>
        </w:rPr>
      </w:pPr>
    </w:p>
    <w:p w14:paraId="0FC643A0" w14:textId="38902A0E" w:rsidR="00574265" w:rsidRDefault="009B2BD3" w:rsidP="00C3240E">
      <w:pPr>
        <w:rPr>
          <w:rFonts w:asciiTheme="majorHAnsi" w:hAnsiTheme="majorHAnsi"/>
          <w:noProof/>
          <w:lang w:val="nl-BE" w:eastAsia="nl-BE"/>
        </w:rPr>
      </w:pPr>
      <w:r>
        <w:rPr>
          <w:rFonts w:asciiTheme="majorHAnsi" w:hAnsiTheme="majorHAnsi"/>
          <w:noProof/>
          <w:lang w:val="nl-BE" w:eastAsia="nl-BE"/>
        </w:rPr>
        <w:t xml:space="preserve">                        </w:t>
      </w:r>
      <w:r w:rsidRPr="00F56755">
        <w:rPr>
          <w:rFonts w:asciiTheme="majorHAnsi" w:hAnsiTheme="majorHAnsi"/>
          <w:b/>
          <w:noProof/>
          <w:lang w:val="nl-BE" w:eastAsia="nl-BE"/>
        </w:rPr>
        <w:drawing>
          <wp:inline distT="0" distB="0" distL="0" distR="0" wp14:anchorId="24B77C0D" wp14:editId="211525BB">
            <wp:extent cx="533400" cy="473313"/>
            <wp:effectExtent l="0" t="0" r="0" b="3175"/>
            <wp:docPr id="43" name="Afbeelding 43" descr="E:\Foto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46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5" cy="47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C7655" w14:textId="4D1C9A21" w:rsidR="00D351EB" w:rsidRPr="004E0738" w:rsidRDefault="00D351EB" w:rsidP="00C3240E">
      <w:pPr>
        <w:rPr>
          <w:rFonts w:asciiTheme="majorHAnsi" w:hAnsiTheme="majorHAnsi"/>
        </w:rPr>
      </w:pPr>
      <w:r>
        <w:rPr>
          <w:rFonts w:asciiTheme="majorHAnsi" w:hAnsiTheme="majorHAnsi"/>
          <w:b/>
          <w:sz w:val="28"/>
          <w:szCs w:val="28"/>
        </w:rPr>
        <w:t>_____________________________________________________________</w:t>
      </w:r>
    </w:p>
    <w:p w14:paraId="2F1C3497" w14:textId="77777777" w:rsidR="009B2BD3" w:rsidRDefault="00E35456" w:rsidP="00D72323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Schrijven</w:t>
      </w:r>
      <w:r w:rsidR="00B6315D">
        <w:rPr>
          <w:rFonts w:asciiTheme="majorHAnsi" w:hAnsiTheme="majorHAnsi"/>
          <w:b/>
          <w:sz w:val="28"/>
          <w:szCs w:val="28"/>
        </w:rPr>
        <w:t xml:space="preserve"> : </w:t>
      </w:r>
    </w:p>
    <w:p w14:paraId="7B8B9802" w14:textId="3E24CE26" w:rsidR="009B2BD3" w:rsidRPr="00F35857" w:rsidRDefault="009B2BD3" w:rsidP="009B2BD3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 w:rsidRPr="00FC6D9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Z</w:t>
      </w:r>
      <w:r w:rsidRPr="00FC6D90">
        <w:rPr>
          <w:rFonts w:asciiTheme="majorHAnsi" w:hAnsiTheme="majorHAnsi"/>
          <w:b/>
          <w:sz w:val="28"/>
          <w:szCs w:val="28"/>
        </w:rPr>
        <w:t>in van de week</w:t>
      </w:r>
    </w:p>
    <w:p w14:paraId="6843F38C" w14:textId="5E7A30C9" w:rsidR="009B2BD3" w:rsidRPr="001953AC" w:rsidRDefault="009B2BD3" w:rsidP="00D72323">
      <w:pPr>
        <w:rPr>
          <w:rFonts w:asciiTheme="majorHAnsi" w:hAnsiTheme="majorHAnsi"/>
          <w:b/>
        </w:rPr>
      </w:pPr>
      <w:r>
        <w:rPr>
          <w:rFonts w:asciiTheme="majorHAnsi" w:hAnsiTheme="majorHAnsi"/>
          <w:noProof/>
          <w:sz w:val="40"/>
          <w:szCs w:val="40"/>
          <w:lang w:val="nl-BE" w:eastAsia="nl-BE"/>
        </w:rPr>
        <w:t xml:space="preserve">              </w:t>
      </w:r>
      <w:r w:rsidRPr="00FC6D90">
        <w:rPr>
          <w:rFonts w:asciiTheme="majorHAnsi" w:hAnsiTheme="majorHAnsi"/>
          <w:noProof/>
          <w:sz w:val="40"/>
          <w:szCs w:val="40"/>
          <w:lang w:val="nl-BE" w:eastAsia="nl-BE"/>
        </w:rPr>
        <w:t xml:space="preserve"> </w:t>
      </w:r>
      <w:r w:rsidRPr="00FC6D90">
        <w:rPr>
          <w:rFonts w:asciiTheme="majorHAnsi" w:hAnsiTheme="majorHAnsi"/>
          <w:noProof/>
          <w:sz w:val="40"/>
          <w:szCs w:val="40"/>
          <w:lang w:val="nl-BE" w:eastAsia="nl-BE"/>
        </w:rPr>
        <w:drawing>
          <wp:inline distT="0" distB="0" distL="0" distR="0" wp14:anchorId="5EFD1D58" wp14:editId="52952121">
            <wp:extent cx="638175" cy="418906"/>
            <wp:effectExtent l="0" t="0" r="0" b="635"/>
            <wp:docPr id="13" name="Afbeelding 13" descr="E:\Foto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46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0" cy="42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</w:rPr>
        <w:t xml:space="preserve"> </w:t>
      </w:r>
    </w:p>
    <w:p w14:paraId="58744B45" w14:textId="090DF940" w:rsidR="001103F1" w:rsidRPr="009B2BD3" w:rsidRDefault="009B2BD3" w:rsidP="00D72323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 w:rsidRPr="00FC6D9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Letter</w:t>
      </w:r>
      <w:r w:rsidRPr="00FC6D90">
        <w:rPr>
          <w:rFonts w:asciiTheme="majorHAnsi" w:hAnsiTheme="majorHAnsi"/>
          <w:b/>
          <w:sz w:val="28"/>
          <w:szCs w:val="28"/>
        </w:rPr>
        <w:t xml:space="preserve"> van de week</w:t>
      </w:r>
      <w:r w:rsidR="001103F1" w:rsidRPr="00D72323">
        <w:rPr>
          <w:rFonts w:asciiTheme="majorHAnsi" w:hAnsiTheme="majorHAnsi"/>
          <w:b/>
          <w:sz w:val="28"/>
          <w:szCs w:val="28"/>
        </w:rPr>
        <w:tab/>
      </w:r>
      <w:r w:rsidR="00517ADC" w:rsidRPr="00517ADC">
        <w:rPr>
          <w:rFonts w:asciiTheme="majorHAnsi" w:hAnsiTheme="majorHAnsi"/>
          <w:b/>
          <w:sz w:val="28"/>
          <w:szCs w:val="28"/>
          <w:highlight w:val="green"/>
        </w:rPr>
        <w:t>“</w:t>
      </w:r>
      <w:proofErr w:type="spellStart"/>
      <w:r w:rsidR="00517ADC" w:rsidRPr="00517ADC">
        <w:rPr>
          <w:rFonts w:asciiTheme="majorHAnsi" w:hAnsiTheme="majorHAnsi"/>
          <w:b/>
          <w:sz w:val="28"/>
          <w:szCs w:val="28"/>
          <w:highlight w:val="green"/>
        </w:rPr>
        <w:t>u</w:t>
      </w:r>
      <w:r w:rsidR="0096410C" w:rsidRPr="00517ADC">
        <w:rPr>
          <w:rFonts w:asciiTheme="majorHAnsi" w:hAnsiTheme="majorHAnsi"/>
          <w:b/>
          <w:sz w:val="28"/>
          <w:szCs w:val="28"/>
          <w:highlight w:val="green"/>
        </w:rPr>
        <w:t>u</w:t>
      </w:r>
      <w:proofErr w:type="spellEnd"/>
      <w:r w:rsidR="0096410C" w:rsidRPr="00517ADC">
        <w:rPr>
          <w:rFonts w:asciiTheme="majorHAnsi" w:hAnsiTheme="majorHAnsi"/>
          <w:b/>
          <w:sz w:val="28"/>
          <w:szCs w:val="28"/>
          <w:highlight w:val="green"/>
        </w:rPr>
        <w:t>”</w:t>
      </w:r>
      <w:r w:rsidR="001103F1" w:rsidRPr="00D72323">
        <w:rPr>
          <w:rFonts w:asciiTheme="majorHAnsi" w:hAnsiTheme="majorHAnsi"/>
          <w:b/>
          <w:sz w:val="28"/>
          <w:szCs w:val="28"/>
        </w:rPr>
        <w:tab/>
      </w:r>
    </w:p>
    <w:p w14:paraId="26DAB104" w14:textId="71D9C897" w:rsidR="00B8409D" w:rsidRDefault="00B8409D" w:rsidP="00861E4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sz w:val="28"/>
          <w:szCs w:val="28"/>
        </w:rPr>
        <w:t>_____________________________________________________________</w:t>
      </w:r>
    </w:p>
    <w:p w14:paraId="21C45885" w14:textId="21235DCA" w:rsidR="001953AC" w:rsidRPr="001953AC" w:rsidRDefault="001953AC" w:rsidP="0096410C">
      <w:pPr>
        <w:rPr>
          <w:rFonts w:asciiTheme="majorHAnsi" w:hAnsiTheme="majorHAnsi"/>
          <w:b/>
          <w:sz w:val="28"/>
          <w:szCs w:val="28"/>
        </w:rPr>
      </w:pPr>
      <w:r w:rsidRPr="001953AC">
        <w:rPr>
          <w:rFonts w:asciiTheme="majorHAnsi" w:hAnsiTheme="majorHAnsi"/>
          <w:b/>
          <w:sz w:val="28"/>
          <w:szCs w:val="28"/>
          <w:highlight w:val="yellow"/>
        </w:rPr>
        <w:t>Lezen</w:t>
      </w:r>
    </w:p>
    <w:p w14:paraId="3F4F0DEE" w14:textId="32B0184C" w:rsidR="001953AC" w:rsidRPr="001953AC" w:rsidRDefault="001953AC" w:rsidP="001953AC">
      <w:pPr>
        <w:rPr>
          <w:rFonts w:asciiTheme="majorHAnsi" w:hAnsiTheme="majorHAnsi"/>
          <w:b/>
          <w:sz w:val="28"/>
          <w:szCs w:val="28"/>
          <w:lang w:val="nl-BE"/>
        </w:rPr>
      </w:pPr>
      <w:r>
        <w:rPr>
          <w:rFonts w:asciiTheme="majorHAnsi" w:hAnsiTheme="majorHAnsi"/>
          <w:sz w:val="28"/>
          <w:szCs w:val="28"/>
        </w:rPr>
        <w:t xml:space="preserve"> </w:t>
      </w:r>
      <w:r w:rsidRPr="00CD7A65">
        <w:rPr>
          <w:rFonts w:asciiTheme="majorHAnsi" w:hAnsiTheme="majorHAnsi"/>
          <w:sz w:val="40"/>
          <w:szCs w:val="40"/>
        </w:rPr>
        <w:t>O</w:t>
      </w:r>
      <w:r w:rsidRPr="003F21A5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10 min        </w:t>
      </w:r>
      <w:r w:rsidRPr="00CD7A65">
        <w:rPr>
          <w:rFonts w:asciiTheme="majorHAnsi" w:hAnsiTheme="majorHAnsi"/>
          <w:sz w:val="40"/>
          <w:szCs w:val="40"/>
        </w:rPr>
        <w:t>O</w:t>
      </w:r>
      <w:r w:rsidRPr="003F21A5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10 min        </w:t>
      </w:r>
      <w:r w:rsidRPr="00CD7A65">
        <w:rPr>
          <w:rFonts w:asciiTheme="majorHAnsi" w:hAnsiTheme="majorHAnsi"/>
          <w:sz w:val="40"/>
          <w:szCs w:val="40"/>
        </w:rPr>
        <w:t>O</w:t>
      </w:r>
      <w:r w:rsidRPr="003F21A5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10 min        </w:t>
      </w:r>
      <w:r>
        <w:rPr>
          <w:noProof/>
          <w:lang w:val="nl-BE" w:eastAsia="nl-BE"/>
        </w:rPr>
        <w:drawing>
          <wp:inline distT="0" distB="0" distL="0" distR="0" wp14:anchorId="6935C051" wp14:editId="1E698B0B">
            <wp:extent cx="547370" cy="457200"/>
            <wp:effectExtent l="0" t="0" r="5080" b="0"/>
            <wp:docPr id="38" name="Afbeelding 38" descr="https://s-media-cache-ak0.pinimg.com/originals/8c/95/e4/8c95e40fefa22652da3ecbf159a74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originals/8c/95/e4/8c95e40fefa22652da3ecbf159a74f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0" cy="49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4B153" w14:textId="56D6344F" w:rsidR="001953AC" w:rsidRDefault="001953AC" w:rsidP="0096410C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________________________________________________________________________</w:t>
      </w:r>
    </w:p>
    <w:p w14:paraId="719369CF" w14:textId="77777777" w:rsidR="001953AC" w:rsidRDefault="001953AC" w:rsidP="0096410C">
      <w:pPr>
        <w:rPr>
          <w:rFonts w:asciiTheme="majorHAnsi" w:hAnsiTheme="majorHAnsi"/>
          <w:b/>
        </w:rPr>
      </w:pPr>
    </w:p>
    <w:p w14:paraId="02D96F3E" w14:textId="72C52D8C" w:rsidR="00B030A6" w:rsidRDefault="00D72323" w:rsidP="0096410C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</w:rPr>
        <w:t>EXTRA</w:t>
      </w:r>
      <w:r w:rsidR="004E0738">
        <w:rPr>
          <w:rFonts w:asciiTheme="majorHAnsi" w:hAnsiTheme="majorHAnsi"/>
          <w:b/>
        </w:rPr>
        <w:t xml:space="preserve"> :</w:t>
      </w:r>
      <w:r w:rsidR="009B2BD3">
        <w:rPr>
          <w:rFonts w:asciiTheme="majorHAnsi" w:hAnsiTheme="majorHAnsi"/>
          <w:b/>
        </w:rPr>
        <w:tab/>
      </w:r>
      <w:r w:rsidR="004E0738">
        <w:rPr>
          <w:rFonts w:asciiTheme="majorHAnsi" w:hAnsiTheme="majorHAnsi"/>
          <w:b/>
        </w:rPr>
        <w:t xml:space="preserve"> O </w:t>
      </w:r>
      <w:proofErr w:type="spellStart"/>
      <w:r w:rsidR="004E0738">
        <w:rPr>
          <w:rFonts w:asciiTheme="majorHAnsi" w:hAnsiTheme="majorHAnsi"/>
          <w:b/>
        </w:rPr>
        <w:t>bingel</w:t>
      </w:r>
      <w:proofErr w:type="spellEnd"/>
      <w:r w:rsidR="00591B69">
        <w:rPr>
          <w:rFonts w:asciiTheme="majorHAnsi" w:hAnsiTheme="majorHAnsi"/>
          <w:b/>
        </w:rPr>
        <w:t xml:space="preserve">                                                             O </w:t>
      </w:r>
      <w:r w:rsidR="0096410C">
        <w:rPr>
          <w:rFonts w:asciiTheme="majorHAnsi" w:hAnsiTheme="majorHAnsi"/>
          <w:b/>
        </w:rPr>
        <w:t>eigen plan</w:t>
      </w:r>
      <w:r w:rsidR="00B6315D" w:rsidRPr="0096410C">
        <w:rPr>
          <w:rFonts w:asciiTheme="majorHAnsi" w:hAnsiTheme="majorHAnsi"/>
          <w:b/>
          <w:sz w:val="28"/>
          <w:szCs w:val="28"/>
        </w:rPr>
        <w:t xml:space="preserve">        </w:t>
      </w:r>
    </w:p>
    <w:p w14:paraId="7759DA67" w14:textId="77777777" w:rsidR="001953AC" w:rsidRPr="00B030A6" w:rsidRDefault="001953AC" w:rsidP="00B030A6">
      <w:pPr>
        <w:rPr>
          <w:rFonts w:asciiTheme="majorHAnsi" w:hAnsiTheme="majorHAnsi" w:cs="Times New Roman"/>
        </w:rPr>
      </w:pPr>
      <w:bookmarkStart w:id="0" w:name="_GoBack"/>
      <w:bookmarkEnd w:id="0"/>
    </w:p>
    <w:p w14:paraId="172DFDDE" w14:textId="66DE5258" w:rsidR="0096410C" w:rsidRPr="00FB63EE" w:rsidRDefault="0096410C" w:rsidP="0096410C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ppleGothic" w:eastAsia="AppleGothic" w:hAnsi="Sathu" w:cs="Euphemia UCAS"/>
          <w:sz w:val="28"/>
          <w:szCs w:val="28"/>
        </w:rPr>
      </w:pPr>
      <w:r w:rsidRPr="00FB63EE">
        <w:rPr>
          <w:rFonts w:ascii="AppleGothic" w:eastAsia="AppleGothic" w:hAnsi="Sathu" w:cs="Euphemia UCAS" w:hint="eastAsia"/>
          <w:sz w:val="28"/>
          <w:szCs w:val="28"/>
        </w:rPr>
        <w:lastRenderedPageBreak/>
        <w:t>Weekplanner huiswerk</w:t>
      </w:r>
      <w:r>
        <w:rPr>
          <w:rFonts w:ascii="AppleGothic" w:eastAsia="AppleGothic" w:hAnsi="Sathu" w:cs="Euphemia UCAS" w:hint="eastAsia"/>
          <w:sz w:val="28"/>
          <w:szCs w:val="28"/>
        </w:rPr>
        <w:t xml:space="preserve"> 1</w:t>
      </w:r>
      <w:r w:rsidRPr="00FB63EE">
        <w:rPr>
          <w:rFonts w:ascii="AppleGothic" w:eastAsia="AppleGothic" w:hAnsi="Sathu" w:cs="Euphemia UCAS" w:hint="eastAsia"/>
          <w:sz w:val="28"/>
          <w:szCs w:val="28"/>
          <w:vertAlign w:val="superscript"/>
        </w:rPr>
        <w:t>de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 xml:space="preserve"> graad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 w:rsidRPr="00FB63EE">
        <w:rPr>
          <w:rFonts w:ascii="AppleGothic" w:eastAsia="AppleGothic" w:hAnsi="Sathu" w:cs="Euphemia UCAS" w:hint="eastAsia"/>
          <w:sz w:val="28"/>
          <w:szCs w:val="28"/>
        </w:rPr>
        <w:tab/>
      </w:r>
      <w:r>
        <w:rPr>
          <w:rFonts w:ascii="AppleGothic" w:eastAsia="AppleGothic" w:hAnsi="Sathu" w:cs="Euphemia UCAS" w:hint="eastAsia"/>
          <w:sz w:val="28"/>
          <w:szCs w:val="28"/>
        </w:rPr>
        <w:t xml:space="preserve"> 2de</w:t>
      </w:r>
      <w:r w:rsidRPr="00FB63EE">
        <w:rPr>
          <w:rFonts w:ascii="AppleGothic" w:eastAsia="AppleGothic" w:hAnsi="Sathu" w:cs="Euphemia UCAS" w:hint="eastAsia"/>
          <w:sz w:val="28"/>
          <w:szCs w:val="28"/>
        </w:rPr>
        <w:t xml:space="preserve"> leerjaar</w:t>
      </w:r>
    </w:p>
    <w:p w14:paraId="5A70FDD2" w14:textId="77777777" w:rsidR="0096410C" w:rsidRDefault="0096410C" w:rsidP="0096410C">
      <w:pPr>
        <w:rPr>
          <w:sz w:val="32"/>
          <w:szCs w:val="32"/>
        </w:rPr>
      </w:pPr>
    </w:p>
    <w:p w14:paraId="7CA1828F" w14:textId="77777777" w:rsidR="00517ADC" w:rsidRDefault="00517ADC" w:rsidP="0096410C">
      <w:pPr>
        <w:rPr>
          <w:sz w:val="32"/>
          <w:szCs w:val="32"/>
        </w:rPr>
      </w:pPr>
    </w:p>
    <w:p w14:paraId="3BC648C4" w14:textId="2070E59D" w:rsidR="0096410C" w:rsidRPr="004975FC" w:rsidRDefault="0096410C" w:rsidP="0096410C">
      <w:pPr>
        <w:rPr>
          <w:b/>
        </w:rPr>
      </w:pPr>
      <w:r w:rsidRPr="004975FC">
        <w:rPr>
          <w:rFonts w:ascii="Chalkboard" w:hAnsi="Chalkboard"/>
          <w:b/>
        </w:rPr>
        <w:t>Maandag</w:t>
      </w:r>
      <w:r w:rsidR="001C3A18">
        <w:rPr>
          <w:rFonts w:ascii="Chalkboard" w:hAnsi="Chalkboard"/>
          <w:b/>
        </w:rPr>
        <w:t xml:space="preserve">    </w:t>
      </w:r>
      <w:r w:rsidR="00517ADC">
        <w:rPr>
          <w:rFonts w:ascii="Chalkboard" w:hAnsi="Chalkboard"/>
          <w:b/>
        </w:rPr>
        <w:t>1</w:t>
      </w:r>
      <w:r w:rsidR="001C3A18">
        <w:rPr>
          <w:rFonts w:ascii="Chalkboard" w:hAnsi="Chalkboard"/>
          <w:b/>
        </w:rPr>
        <w:t>3 maart 2017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75"/>
        <w:gridCol w:w="7378"/>
        <w:gridCol w:w="803"/>
      </w:tblGrid>
      <w:tr w:rsidR="0096410C" w:rsidRPr="00694BBD" w14:paraId="71EDF8CB" w14:textId="77777777" w:rsidTr="005D7B1F">
        <w:tc>
          <w:tcPr>
            <w:tcW w:w="880" w:type="dxa"/>
          </w:tcPr>
          <w:p w14:paraId="40E25B20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5C56D2EC" wp14:editId="09E69F66">
                  <wp:extent cx="338455" cy="338455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2" w:type="dxa"/>
          </w:tcPr>
          <w:p w14:paraId="46CE9EE2" w14:textId="79DDBD7F" w:rsidR="0096410C" w:rsidRPr="00804718" w:rsidRDefault="0096410C" w:rsidP="005D7B1F"/>
        </w:tc>
        <w:tc>
          <w:tcPr>
            <w:tcW w:w="810" w:type="dxa"/>
          </w:tcPr>
          <w:p w14:paraId="7FB23025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96410C" w:rsidRPr="00694BBD" w14:paraId="18B0E57B" w14:textId="77777777" w:rsidTr="005D7B1F">
        <w:tc>
          <w:tcPr>
            <w:tcW w:w="880" w:type="dxa"/>
          </w:tcPr>
          <w:p w14:paraId="516E7F9A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6F7DC29A" wp14:editId="469F70C7">
                  <wp:extent cx="338455" cy="338455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2" w:type="dxa"/>
          </w:tcPr>
          <w:p w14:paraId="17221A87" w14:textId="4573A671" w:rsidR="0096410C" w:rsidRPr="0007728D" w:rsidRDefault="001C3A18" w:rsidP="005D7B1F">
            <w:r>
              <w:t>Fietscontrole op maandag 3 maart om 13u</w:t>
            </w:r>
          </w:p>
        </w:tc>
        <w:tc>
          <w:tcPr>
            <w:tcW w:w="810" w:type="dxa"/>
          </w:tcPr>
          <w:p w14:paraId="12606FE2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556051E2" w14:textId="77777777" w:rsidR="0096410C" w:rsidRDefault="0096410C" w:rsidP="0096410C">
      <w:pPr>
        <w:rPr>
          <w:sz w:val="32"/>
          <w:szCs w:val="32"/>
        </w:rPr>
      </w:pPr>
    </w:p>
    <w:p w14:paraId="6B323FC3" w14:textId="26258969" w:rsidR="0096410C" w:rsidRPr="007A13DC" w:rsidRDefault="0096410C" w:rsidP="0096410C">
      <w:pPr>
        <w:rPr>
          <w:rFonts w:ascii="Chalkboard" w:hAnsi="Chalkboard"/>
          <w:b/>
        </w:rPr>
      </w:pPr>
      <w:r w:rsidRPr="004975FC">
        <w:rPr>
          <w:rFonts w:ascii="Chalkboard" w:hAnsi="Chalkboard"/>
          <w:b/>
        </w:rPr>
        <w:t>Dinsdag</w:t>
      </w:r>
      <w:r w:rsidR="001C3A18">
        <w:rPr>
          <w:rFonts w:ascii="Chalkboard" w:hAnsi="Chalkboard"/>
          <w:b/>
        </w:rPr>
        <w:t xml:space="preserve">     </w:t>
      </w:r>
      <w:r w:rsidR="00517ADC">
        <w:rPr>
          <w:rFonts w:ascii="Chalkboard" w:hAnsi="Chalkboard"/>
          <w:b/>
        </w:rPr>
        <w:t>1</w:t>
      </w:r>
      <w:r w:rsidR="001C3A18">
        <w:rPr>
          <w:rFonts w:ascii="Chalkboard" w:hAnsi="Chalkboard"/>
          <w:b/>
        </w:rPr>
        <w:t>4 maart</w:t>
      </w:r>
      <w:r>
        <w:rPr>
          <w:rFonts w:ascii="Chalkboard" w:hAnsi="Chalkboard"/>
          <w:b/>
        </w:rPr>
        <w:t xml:space="preserve"> 2017</w:t>
      </w:r>
    </w:p>
    <w:p w14:paraId="01C514EE" w14:textId="77777777" w:rsidR="0096410C" w:rsidRPr="004975FC" w:rsidRDefault="0096410C" w:rsidP="0096410C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4"/>
        <w:gridCol w:w="7369"/>
        <w:gridCol w:w="803"/>
      </w:tblGrid>
      <w:tr w:rsidR="0096410C" w:rsidRPr="00B332D8" w14:paraId="7D2AF386" w14:textId="77777777" w:rsidTr="005D7B1F">
        <w:tc>
          <w:tcPr>
            <w:tcW w:w="889" w:type="dxa"/>
          </w:tcPr>
          <w:p w14:paraId="00C08FF5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6DB64C3F" wp14:editId="0597F172">
                  <wp:extent cx="338455" cy="338455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765F64E6" w14:textId="77777777" w:rsidR="0096410C" w:rsidRPr="005009F3" w:rsidRDefault="0096410C" w:rsidP="005D7B1F"/>
        </w:tc>
        <w:tc>
          <w:tcPr>
            <w:tcW w:w="810" w:type="dxa"/>
          </w:tcPr>
          <w:p w14:paraId="44AEB38D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96410C" w:rsidRPr="00B332D8" w14:paraId="6265180B" w14:textId="77777777" w:rsidTr="005D7B1F">
        <w:tc>
          <w:tcPr>
            <w:tcW w:w="889" w:type="dxa"/>
          </w:tcPr>
          <w:p w14:paraId="73CD4A92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31164CE6" wp14:editId="3F90ED05">
                  <wp:extent cx="338455" cy="338455"/>
                  <wp:effectExtent l="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25B2BCA6" w14:textId="2A63BE04" w:rsidR="0096410C" w:rsidRPr="00EC2A0A" w:rsidRDefault="001C3A18" w:rsidP="005D7B1F">
            <w:r>
              <w:t>Iets meebrengen wat in de kring besproken is</w:t>
            </w:r>
          </w:p>
        </w:tc>
        <w:tc>
          <w:tcPr>
            <w:tcW w:w="810" w:type="dxa"/>
          </w:tcPr>
          <w:p w14:paraId="54FBFEA6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5B5853DB" w14:textId="77777777" w:rsidR="0096410C" w:rsidRDefault="0096410C" w:rsidP="0096410C">
      <w:pPr>
        <w:rPr>
          <w:sz w:val="32"/>
          <w:szCs w:val="32"/>
        </w:rPr>
      </w:pPr>
    </w:p>
    <w:p w14:paraId="6695EE0B" w14:textId="09153EAA" w:rsidR="0096410C" w:rsidRPr="007A13DC" w:rsidRDefault="001C3A18" w:rsidP="0096410C">
      <w:pPr>
        <w:rPr>
          <w:rFonts w:ascii="Chalkboard" w:hAnsi="Chalkboard"/>
          <w:b/>
        </w:rPr>
      </w:pPr>
      <w:r>
        <w:rPr>
          <w:rFonts w:ascii="Chalkboard" w:hAnsi="Chalkboard"/>
          <w:b/>
        </w:rPr>
        <w:t xml:space="preserve">Woensdag   </w:t>
      </w:r>
      <w:r w:rsidR="00517ADC">
        <w:rPr>
          <w:rFonts w:ascii="Chalkboard" w:hAnsi="Chalkboard"/>
          <w:b/>
        </w:rPr>
        <w:t>1</w:t>
      </w:r>
      <w:r>
        <w:rPr>
          <w:rFonts w:ascii="Chalkboard" w:hAnsi="Chalkboard"/>
          <w:b/>
        </w:rPr>
        <w:t>5 maart</w:t>
      </w:r>
      <w:r w:rsidR="0096410C">
        <w:rPr>
          <w:rFonts w:ascii="Chalkboard" w:hAnsi="Chalkboard"/>
          <w:b/>
        </w:rPr>
        <w:t xml:space="preserve"> 2017</w:t>
      </w:r>
    </w:p>
    <w:p w14:paraId="20DA1502" w14:textId="77777777" w:rsidR="0096410C" w:rsidRDefault="0096410C" w:rsidP="0096410C">
      <w:pPr>
        <w:rPr>
          <w:sz w:val="32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4"/>
        <w:gridCol w:w="7369"/>
        <w:gridCol w:w="803"/>
      </w:tblGrid>
      <w:tr w:rsidR="0096410C" w14:paraId="6B4E6D33" w14:textId="77777777" w:rsidTr="005D7B1F">
        <w:tc>
          <w:tcPr>
            <w:tcW w:w="889" w:type="dxa"/>
          </w:tcPr>
          <w:p w14:paraId="6964AE9D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35E1AE03" wp14:editId="2DDD70B9">
                  <wp:extent cx="338455" cy="338455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568BA269" w14:textId="77777777" w:rsidR="0096410C" w:rsidRDefault="0096410C" w:rsidP="005D7B1F">
            <w:proofErr w:type="spellStart"/>
            <w:r>
              <w:t>Bingel</w:t>
            </w:r>
            <w:proofErr w:type="spellEnd"/>
            <w:r>
              <w:t xml:space="preserve"> : taken die klaarstaan</w:t>
            </w:r>
          </w:p>
          <w:p w14:paraId="45E28D21" w14:textId="77777777" w:rsidR="0096410C" w:rsidRPr="006519B5" w:rsidRDefault="0096410C" w:rsidP="005D7B1F"/>
        </w:tc>
        <w:tc>
          <w:tcPr>
            <w:tcW w:w="810" w:type="dxa"/>
          </w:tcPr>
          <w:p w14:paraId="1F4D15EA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96410C" w14:paraId="6CA71DD4" w14:textId="77777777" w:rsidTr="005D7B1F">
        <w:tc>
          <w:tcPr>
            <w:tcW w:w="889" w:type="dxa"/>
          </w:tcPr>
          <w:p w14:paraId="3AC02A66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233A3590" wp14:editId="0B258C50">
                  <wp:extent cx="338455" cy="338455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7927620B" w14:textId="77777777" w:rsidR="0096410C" w:rsidRPr="00C2431C" w:rsidRDefault="0096410C" w:rsidP="005D7B1F"/>
        </w:tc>
        <w:tc>
          <w:tcPr>
            <w:tcW w:w="810" w:type="dxa"/>
          </w:tcPr>
          <w:p w14:paraId="76E93BC6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62303471" w14:textId="77777777" w:rsidR="0096410C" w:rsidRDefault="0096410C" w:rsidP="0096410C">
      <w:pPr>
        <w:rPr>
          <w:sz w:val="32"/>
          <w:szCs w:val="32"/>
        </w:rPr>
      </w:pPr>
    </w:p>
    <w:p w14:paraId="6E58B893" w14:textId="0F11B81B" w:rsidR="0096410C" w:rsidRPr="004975FC" w:rsidRDefault="001C3A18" w:rsidP="0096410C">
      <w:pPr>
        <w:rPr>
          <w:b/>
        </w:rPr>
      </w:pPr>
      <w:r>
        <w:rPr>
          <w:rFonts w:ascii="Chalkboard" w:hAnsi="Chalkboard"/>
          <w:b/>
        </w:rPr>
        <w:t xml:space="preserve">Donderdag    </w:t>
      </w:r>
      <w:r w:rsidR="00517ADC">
        <w:rPr>
          <w:rFonts w:ascii="Chalkboard" w:hAnsi="Chalkboard"/>
          <w:b/>
        </w:rPr>
        <w:t>1</w:t>
      </w:r>
      <w:r>
        <w:rPr>
          <w:rFonts w:ascii="Chalkboard" w:hAnsi="Chalkboard"/>
          <w:b/>
        </w:rPr>
        <w:t>6 maart</w:t>
      </w:r>
      <w:r w:rsidR="0096410C">
        <w:rPr>
          <w:rFonts w:ascii="Chalkboard" w:hAnsi="Chalkboard"/>
          <w:b/>
        </w:rPr>
        <w:t xml:space="preserve"> </w:t>
      </w:r>
      <w:r w:rsidR="0096410C" w:rsidRPr="007A13DC">
        <w:rPr>
          <w:rFonts w:ascii="Chalkboard" w:hAnsi="Chalkboard"/>
          <w:b/>
        </w:rPr>
        <w:t>201</w:t>
      </w:r>
      <w:r w:rsidR="0096410C">
        <w:rPr>
          <w:rFonts w:ascii="Chalkboard" w:hAnsi="Chalkboard"/>
          <w:b/>
        </w:rPr>
        <w:t>7</w:t>
      </w:r>
    </w:p>
    <w:p w14:paraId="5CADE453" w14:textId="77777777" w:rsidR="0096410C" w:rsidRDefault="0096410C" w:rsidP="0096410C">
      <w:pPr>
        <w:rPr>
          <w:sz w:val="32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85"/>
        <w:gridCol w:w="7368"/>
        <w:gridCol w:w="803"/>
      </w:tblGrid>
      <w:tr w:rsidR="0096410C" w14:paraId="304CD9F8" w14:textId="77777777" w:rsidTr="005D7B1F">
        <w:tc>
          <w:tcPr>
            <w:tcW w:w="889" w:type="dxa"/>
          </w:tcPr>
          <w:p w14:paraId="161D26FC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3A8498FA" wp14:editId="0BED8657">
                  <wp:extent cx="338455" cy="338455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776D5B6C" w14:textId="2D95DF94" w:rsidR="0096410C" w:rsidRPr="00804718" w:rsidRDefault="001C3A18" w:rsidP="005D7B1F">
            <w:r>
              <w:t xml:space="preserve">Dictee </w:t>
            </w:r>
            <w:proofErr w:type="spellStart"/>
            <w:r>
              <w:t>wp</w:t>
            </w:r>
            <w:proofErr w:type="spellEnd"/>
            <w:r>
              <w:t xml:space="preserve"> 19 inoefenen</w:t>
            </w:r>
          </w:p>
        </w:tc>
        <w:tc>
          <w:tcPr>
            <w:tcW w:w="810" w:type="dxa"/>
          </w:tcPr>
          <w:p w14:paraId="3959422F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96410C" w14:paraId="098EEB89" w14:textId="77777777" w:rsidTr="005D7B1F">
        <w:tc>
          <w:tcPr>
            <w:tcW w:w="889" w:type="dxa"/>
          </w:tcPr>
          <w:p w14:paraId="0F52D138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32477114" wp14:editId="79C9CBF4">
                  <wp:extent cx="338455" cy="338455"/>
                  <wp:effectExtent l="0" t="0" r="0" b="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14:paraId="773107D0" w14:textId="77777777" w:rsidR="0096410C" w:rsidRPr="001C3181" w:rsidRDefault="0096410C" w:rsidP="005D7B1F"/>
        </w:tc>
        <w:tc>
          <w:tcPr>
            <w:tcW w:w="810" w:type="dxa"/>
          </w:tcPr>
          <w:p w14:paraId="2F05B8CA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</w:tbl>
    <w:p w14:paraId="4AEEAB8E" w14:textId="77777777" w:rsidR="0096410C" w:rsidRDefault="0096410C" w:rsidP="0096410C">
      <w:pPr>
        <w:rPr>
          <w:sz w:val="32"/>
          <w:szCs w:val="32"/>
        </w:rPr>
      </w:pPr>
    </w:p>
    <w:p w14:paraId="413836AF" w14:textId="35D0AE10" w:rsidR="0096410C" w:rsidRPr="007A13DC" w:rsidRDefault="001C3A18" w:rsidP="0096410C">
      <w:pPr>
        <w:rPr>
          <w:rFonts w:ascii="Chalkboard" w:hAnsi="Chalkboard"/>
          <w:b/>
        </w:rPr>
      </w:pPr>
      <w:r>
        <w:rPr>
          <w:rFonts w:ascii="Chalkboard" w:hAnsi="Chalkboard"/>
          <w:b/>
        </w:rPr>
        <w:t xml:space="preserve">Vrijdag       </w:t>
      </w:r>
      <w:r w:rsidR="00517ADC">
        <w:rPr>
          <w:rFonts w:ascii="Chalkboard" w:hAnsi="Chalkboard"/>
          <w:b/>
        </w:rPr>
        <w:t>1</w:t>
      </w:r>
      <w:r>
        <w:rPr>
          <w:rFonts w:ascii="Chalkboard" w:hAnsi="Chalkboard"/>
          <w:b/>
        </w:rPr>
        <w:t>7 maart</w:t>
      </w:r>
      <w:r w:rsidR="0096410C">
        <w:rPr>
          <w:rFonts w:ascii="Chalkboard" w:hAnsi="Chalkboard"/>
          <w:b/>
        </w:rPr>
        <w:t xml:space="preserve">  2017</w:t>
      </w:r>
    </w:p>
    <w:p w14:paraId="2496B815" w14:textId="77777777" w:rsidR="0096410C" w:rsidRDefault="0096410C" w:rsidP="0096410C">
      <w:pPr>
        <w:rPr>
          <w:sz w:val="32"/>
          <w:szCs w:val="32"/>
        </w:rPr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874"/>
        <w:gridCol w:w="6267"/>
        <w:gridCol w:w="1429"/>
        <w:gridCol w:w="712"/>
      </w:tblGrid>
      <w:tr w:rsidR="0096410C" w14:paraId="1CF94959" w14:textId="77777777" w:rsidTr="005D7B1F">
        <w:tc>
          <w:tcPr>
            <w:tcW w:w="874" w:type="dxa"/>
          </w:tcPr>
          <w:p w14:paraId="4520D5AB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4DA2389D" wp14:editId="6362CB4E">
                  <wp:extent cx="338455" cy="338455"/>
                  <wp:effectExtent l="0" t="0" r="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6" w:type="dxa"/>
            <w:gridSpan w:val="2"/>
          </w:tcPr>
          <w:p w14:paraId="17B1EB5F" w14:textId="77777777" w:rsidR="0096410C" w:rsidRDefault="0096410C" w:rsidP="005D7B1F">
            <w:r>
              <w:t xml:space="preserve">Afwerken weekplan indien nodig. </w:t>
            </w:r>
          </w:p>
          <w:p w14:paraId="40E7AC14" w14:textId="77777777" w:rsidR="0096410C" w:rsidRPr="00482D07" w:rsidRDefault="0096410C" w:rsidP="001C3A18">
            <w:pPr>
              <w:rPr>
                <w:b/>
              </w:rPr>
            </w:pPr>
          </w:p>
        </w:tc>
        <w:tc>
          <w:tcPr>
            <w:tcW w:w="712" w:type="dxa"/>
          </w:tcPr>
          <w:p w14:paraId="12C14ED0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OK?</w:t>
            </w:r>
          </w:p>
        </w:tc>
      </w:tr>
      <w:tr w:rsidR="0096410C" w:rsidRPr="00B332D8" w14:paraId="4C6AC014" w14:textId="77777777" w:rsidTr="005D7B1F">
        <w:tc>
          <w:tcPr>
            <w:tcW w:w="874" w:type="dxa"/>
          </w:tcPr>
          <w:p w14:paraId="227F8F42" w14:textId="77777777" w:rsidR="0096410C" w:rsidRDefault="0096410C" w:rsidP="005D7B1F">
            <w:pPr>
              <w:rPr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lang w:val="nl-BE" w:eastAsia="nl-BE"/>
              </w:rPr>
              <w:drawing>
                <wp:inline distT="0" distB="0" distL="0" distR="0" wp14:anchorId="601E5B3B" wp14:editId="079ED5DB">
                  <wp:extent cx="338455" cy="338455"/>
                  <wp:effectExtent l="0" t="0" r="0" b="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14:paraId="12A7AC19" w14:textId="77777777" w:rsidR="0096410C" w:rsidRPr="001C3181" w:rsidRDefault="0096410C" w:rsidP="005D7B1F"/>
        </w:tc>
        <w:tc>
          <w:tcPr>
            <w:tcW w:w="2141" w:type="dxa"/>
            <w:gridSpan w:val="2"/>
          </w:tcPr>
          <w:p w14:paraId="4581FBBF" w14:textId="77777777" w:rsidR="0096410C" w:rsidRPr="00694BBD" w:rsidRDefault="0096410C" w:rsidP="005D7B1F">
            <w:pPr>
              <w:rPr>
                <w:rFonts w:asciiTheme="majorHAnsi" w:hAnsiTheme="majorHAnsi"/>
              </w:rPr>
            </w:pPr>
            <w:r w:rsidRPr="00694BBD">
              <w:rPr>
                <w:rFonts w:asciiTheme="majorHAnsi" w:hAnsiTheme="majorHAnsi"/>
              </w:rPr>
              <w:t>Handtekening</w:t>
            </w:r>
          </w:p>
          <w:p w14:paraId="26A39EDD" w14:textId="77777777" w:rsidR="0096410C" w:rsidRPr="00B332D8" w:rsidRDefault="0096410C" w:rsidP="005D7B1F">
            <w:pPr>
              <w:rPr>
                <w:sz w:val="28"/>
                <w:szCs w:val="28"/>
              </w:rPr>
            </w:pPr>
          </w:p>
          <w:p w14:paraId="6E123AE8" w14:textId="77777777" w:rsidR="0096410C" w:rsidRPr="00B332D8" w:rsidRDefault="0096410C" w:rsidP="005D7B1F">
            <w:pPr>
              <w:rPr>
                <w:sz w:val="28"/>
                <w:szCs w:val="28"/>
              </w:rPr>
            </w:pPr>
          </w:p>
        </w:tc>
      </w:tr>
    </w:tbl>
    <w:p w14:paraId="3657AB63" w14:textId="77777777" w:rsidR="0096410C" w:rsidRDefault="0096410C" w:rsidP="0096410C">
      <w:pPr>
        <w:rPr>
          <w:sz w:val="32"/>
          <w:szCs w:val="32"/>
        </w:rPr>
      </w:pPr>
    </w:p>
    <w:p w14:paraId="1723A97E" w14:textId="77777777" w:rsidR="00B6315D" w:rsidRDefault="00B6315D" w:rsidP="00B6315D">
      <w:pPr>
        <w:rPr>
          <w:sz w:val="32"/>
          <w:szCs w:val="32"/>
        </w:rPr>
      </w:pPr>
    </w:p>
    <w:p w14:paraId="47AB811E" w14:textId="77777777" w:rsidR="006C6977" w:rsidRDefault="006C6977" w:rsidP="00112F91">
      <w:pPr>
        <w:rPr>
          <w:sz w:val="32"/>
          <w:szCs w:val="32"/>
        </w:rPr>
      </w:pPr>
    </w:p>
    <w:p w14:paraId="704CF5C5" w14:textId="77777777" w:rsidR="0023662C" w:rsidRDefault="0023662C">
      <w:pPr>
        <w:rPr>
          <w:sz w:val="32"/>
          <w:szCs w:val="32"/>
        </w:rPr>
      </w:pPr>
    </w:p>
    <w:p w14:paraId="0617CBAD" w14:textId="77777777" w:rsidR="002756B3" w:rsidRDefault="002756B3">
      <w:pPr>
        <w:rPr>
          <w:rFonts w:asciiTheme="majorHAnsi" w:hAnsiTheme="majorHAnsi" w:cs="Times New Roman"/>
        </w:rPr>
      </w:pPr>
    </w:p>
    <w:p w14:paraId="6E0CE803" w14:textId="1A94BDEA" w:rsidR="00112F91" w:rsidRPr="000D5188" w:rsidRDefault="00112F91" w:rsidP="00112F9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 w:rsidRPr="000D5188">
        <w:rPr>
          <w:rFonts w:asciiTheme="majorHAnsi" w:hAnsiTheme="majorHAnsi"/>
          <w:sz w:val="40"/>
          <w:szCs w:val="40"/>
        </w:rPr>
        <w:lastRenderedPageBreak/>
        <w:t>Weekplanning</w:t>
      </w:r>
      <w:r>
        <w:rPr>
          <w:rFonts w:asciiTheme="majorHAnsi" w:hAnsiTheme="majorHAnsi"/>
          <w:sz w:val="40"/>
          <w:szCs w:val="40"/>
        </w:rPr>
        <w:t xml:space="preserve"> klas</w:t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</w:rPr>
        <w:tab/>
      </w:r>
      <w:r w:rsidRPr="000D5188">
        <w:rPr>
          <w:rFonts w:asciiTheme="majorHAnsi" w:hAnsiTheme="majorHAnsi"/>
        </w:rPr>
        <w:tab/>
      </w:r>
      <w:r w:rsidRPr="000D5188">
        <w:rPr>
          <w:rFonts w:asciiTheme="majorHAnsi" w:hAnsiTheme="majorHAnsi"/>
        </w:rPr>
        <w:tab/>
      </w:r>
      <w:r w:rsidR="00627D37">
        <w:rPr>
          <w:rFonts w:asciiTheme="majorHAnsi" w:hAnsiTheme="majorHAnsi"/>
        </w:rPr>
        <w:t>zwarte alfa’s</w:t>
      </w:r>
    </w:p>
    <w:p w14:paraId="40D29EEE" w14:textId="17A55560" w:rsidR="00617F76" w:rsidRPr="000D5188" w:rsidRDefault="00112F91" w:rsidP="00617F7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 w:rsidRPr="000D5188">
        <w:rPr>
          <w:rFonts w:asciiTheme="majorHAnsi" w:hAnsiTheme="majorHAnsi"/>
        </w:rPr>
        <w:t xml:space="preserve">Week </w:t>
      </w:r>
      <w:r w:rsidR="00827455">
        <w:rPr>
          <w:rFonts w:asciiTheme="majorHAnsi" w:hAnsiTheme="majorHAnsi"/>
        </w:rPr>
        <w:t xml:space="preserve">van </w:t>
      </w:r>
      <w:r w:rsidR="001C3A18">
        <w:rPr>
          <w:rFonts w:asciiTheme="majorHAnsi" w:hAnsiTheme="majorHAnsi"/>
        </w:rPr>
        <w:t>13 maart – 17 maart</w:t>
      </w:r>
      <w:r w:rsidR="00C36870">
        <w:rPr>
          <w:rFonts w:asciiTheme="majorHAnsi" w:hAnsiTheme="majorHAnsi"/>
        </w:rPr>
        <w:t xml:space="preserve"> </w:t>
      </w:r>
      <w:r w:rsidR="006C6977">
        <w:rPr>
          <w:rFonts w:asciiTheme="majorHAnsi" w:hAnsiTheme="majorHAnsi"/>
        </w:rPr>
        <w:t>2017</w:t>
      </w:r>
    </w:p>
    <w:p w14:paraId="002DB4DA" w14:textId="29F9E3DF" w:rsidR="00112F91" w:rsidRPr="000D5188" w:rsidRDefault="00112F91" w:rsidP="00112F9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</w:p>
    <w:p w14:paraId="747FC91D" w14:textId="77777777" w:rsidR="00112F91" w:rsidRPr="000D5188" w:rsidRDefault="00112F91" w:rsidP="00F56755">
      <w:pPr>
        <w:pBdr>
          <w:bottom w:val="single" w:sz="12" w:space="1" w:color="auto"/>
        </w:pBdr>
        <w:rPr>
          <w:rFonts w:asciiTheme="majorHAnsi" w:hAnsiTheme="majorHAnsi"/>
        </w:rPr>
      </w:pPr>
    </w:p>
    <w:p w14:paraId="5E4D35DC" w14:textId="1AD97605" w:rsidR="00112F91" w:rsidRDefault="00CC049F" w:rsidP="00F56755">
      <w:pPr>
        <w:pBdr>
          <w:bottom w:val="single" w:sz="12" w:space="1" w:color="auto"/>
        </w:pBd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</w:rPr>
        <w:t>Taal</w:t>
      </w:r>
      <w:r w:rsidR="00827455">
        <w:rPr>
          <w:rFonts w:asciiTheme="majorHAnsi" w:hAnsiTheme="majorHAnsi"/>
          <w:b/>
          <w:sz w:val="28"/>
          <w:szCs w:val="28"/>
        </w:rPr>
        <w:t>:</w:t>
      </w:r>
      <w:r w:rsidR="00517ADC">
        <w:rPr>
          <w:rFonts w:asciiTheme="majorHAnsi" w:hAnsiTheme="majorHAnsi"/>
          <w:b/>
          <w:sz w:val="28"/>
          <w:szCs w:val="28"/>
        </w:rPr>
        <w:t xml:space="preserve"> </w:t>
      </w:r>
      <w:r w:rsidR="001C3A18">
        <w:rPr>
          <w:rFonts w:asciiTheme="majorHAnsi" w:hAnsiTheme="majorHAnsi"/>
          <w:b/>
          <w:sz w:val="28"/>
          <w:szCs w:val="28"/>
        </w:rPr>
        <w:t>verdubbelen    (</w:t>
      </w:r>
      <w:proofErr w:type="spellStart"/>
      <w:r w:rsidR="001C3A18">
        <w:rPr>
          <w:rFonts w:asciiTheme="majorHAnsi" w:hAnsiTheme="majorHAnsi"/>
          <w:b/>
          <w:sz w:val="28"/>
          <w:szCs w:val="28"/>
        </w:rPr>
        <w:t>wp</w:t>
      </w:r>
      <w:proofErr w:type="spellEnd"/>
      <w:r w:rsidR="001C3A18">
        <w:rPr>
          <w:rFonts w:asciiTheme="majorHAnsi" w:hAnsiTheme="majorHAnsi"/>
          <w:b/>
          <w:sz w:val="28"/>
          <w:szCs w:val="28"/>
        </w:rPr>
        <w:t xml:space="preserve"> 19</w:t>
      </w:r>
      <w:r w:rsidR="00B030A6">
        <w:rPr>
          <w:rFonts w:asciiTheme="majorHAnsi" w:hAnsiTheme="majorHAnsi"/>
          <w:b/>
          <w:sz w:val="28"/>
          <w:szCs w:val="28"/>
        </w:rPr>
        <w:t>)</w:t>
      </w:r>
      <w:r w:rsidR="00B66CBF">
        <w:rPr>
          <w:rFonts w:asciiTheme="majorHAnsi" w:hAnsiTheme="majorHAnsi"/>
          <w:b/>
          <w:sz w:val="28"/>
          <w:szCs w:val="28"/>
          <w:u w:val="single"/>
        </w:rPr>
        <w:t xml:space="preserve">. </w:t>
      </w:r>
      <w:r w:rsidR="00517ADC">
        <w:rPr>
          <w:rFonts w:asciiTheme="majorHAnsi" w:hAnsiTheme="majorHAnsi"/>
          <w:b/>
          <w:sz w:val="28"/>
          <w:szCs w:val="28"/>
          <w:u w:val="single"/>
        </w:rPr>
        <w:t xml:space="preserve">  Vb. zwe</w:t>
      </w:r>
      <w:r w:rsidR="00517ADC" w:rsidRPr="00517ADC">
        <w:rPr>
          <w:rFonts w:asciiTheme="majorHAnsi" w:hAnsiTheme="majorHAnsi"/>
          <w:b/>
          <w:sz w:val="28"/>
          <w:szCs w:val="28"/>
          <w:highlight w:val="green"/>
          <w:u w:val="single"/>
        </w:rPr>
        <w:t>mm</w:t>
      </w:r>
      <w:r w:rsidR="00517ADC">
        <w:rPr>
          <w:rFonts w:asciiTheme="majorHAnsi" w:hAnsiTheme="majorHAnsi"/>
          <w:b/>
          <w:sz w:val="28"/>
          <w:szCs w:val="28"/>
          <w:u w:val="single"/>
        </w:rPr>
        <w:t>en</w:t>
      </w:r>
    </w:p>
    <w:p w14:paraId="7BAD0A92" w14:textId="77777777" w:rsidR="003E7289" w:rsidRDefault="003E7289" w:rsidP="00F56755">
      <w:pPr>
        <w:pBdr>
          <w:bottom w:val="single" w:sz="12" w:space="1" w:color="auto"/>
        </w:pBdr>
        <w:rPr>
          <w:rFonts w:asciiTheme="majorHAnsi" w:hAnsiTheme="majorHAnsi"/>
          <w:b/>
          <w:sz w:val="28"/>
          <w:szCs w:val="28"/>
        </w:rPr>
      </w:pPr>
    </w:p>
    <w:p w14:paraId="7521B65F" w14:textId="7A72C18B" w:rsidR="003E7289" w:rsidRDefault="00627D37" w:rsidP="00617BE4">
      <w:pPr>
        <w:pBdr>
          <w:bottom w:val="single" w:sz="12" w:space="1" w:color="auto"/>
        </w:pBdr>
        <w:rPr>
          <w:rFonts w:asciiTheme="majorHAnsi" w:hAnsiTheme="majorHAnsi"/>
          <w:i/>
          <w:u w:val="single"/>
        </w:rPr>
      </w:pPr>
      <w:r>
        <w:rPr>
          <w:noProof/>
          <w:lang w:val="nl-BE" w:eastAsia="nl-BE"/>
        </w:rPr>
        <w:drawing>
          <wp:inline distT="0" distB="0" distL="0" distR="0" wp14:anchorId="14A43E9C" wp14:editId="5EDC1FB9">
            <wp:extent cx="827405" cy="1057275"/>
            <wp:effectExtent l="0" t="0" r="0" b="9525"/>
            <wp:docPr id="6" name="Afbeelding 6" descr="http://www.vanin.be/nl/~/media/Minisites/TvtAccent/images/Materiaal/Tijd-voor-taal-accent-spelling-leerjaar-2.ashx?h=350&amp;w=247&amp;la=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anin.be/nl/~/media/Minisites/TvtAccent/images/Materiaal/Tijd-voor-taal-accent-spelling-leerjaar-2.ashx?h=350&amp;w=247&amp;la=n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28009" cy="105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C70">
        <w:rPr>
          <w:rFonts w:asciiTheme="majorHAnsi" w:hAnsiTheme="majorHAnsi"/>
          <w:i/>
          <w:u w:val="single"/>
        </w:rPr>
        <w:t xml:space="preserve">          </w:t>
      </w:r>
      <w:r w:rsidR="001C3A18">
        <w:rPr>
          <w:noProof/>
          <w:lang w:eastAsia="nl-BE"/>
        </w:rPr>
        <w:drawing>
          <wp:inline distT="0" distB="0" distL="0" distR="0" wp14:anchorId="1F77D980" wp14:editId="7665F7CF">
            <wp:extent cx="1470025" cy="1104139"/>
            <wp:effectExtent l="0" t="0" r="0" b="1270"/>
            <wp:docPr id="48" name="Afbeelding 48" descr="C:\Users\nhamel0\AppData\Local\Microsoft\Windows\Temporary Internet Files\Content.Word\Foto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nhamel0\AppData\Local\Microsoft\Windows\Temporary Internet Files\Content.Word\Foto57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44" cy="111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F1D23" w14:textId="295E510D" w:rsidR="00F35857" w:rsidRDefault="000C6C70" w:rsidP="00617BE4">
      <w:pPr>
        <w:pBdr>
          <w:bottom w:val="single" w:sz="12" w:space="1" w:color="auto"/>
        </w:pBdr>
        <w:rPr>
          <w:rFonts w:asciiTheme="majorHAnsi" w:hAnsiTheme="majorHAnsi"/>
          <w:i/>
          <w:u w:val="single"/>
        </w:rPr>
      </w:pPr>
      <w:r>
        <w:rPr>
          <w:rFonts w:asciiTheme="majorHAnsi" w:hAnsiTheme="majorHAnsi"/>
          <w:i/>
          <w:u w:val="single"/>
        </w:rPr>
        <w:t xml:space="preserve">                                      </w:t>
      </w:r>
      <w:r w:rsidR="001103F1" w:rsidRPr="001103F1">
        <w:t xml:space="preserve"> </w:t>
      </w:r>
    </w:p>
    <w:p w14:paraId="32927CB5" w14:textId="21A8AE26" w:rsidR="00617BE4" w:rsidRDefault="00617BE4" w:rsidP="00F56755">
      <w:pPr>
        <w:pBdr>
          <w:bottom w:val="single" w:sz="12" w:space="1" w:color="auto"/>
        </w:pBdr>
        <w:rPr>
          <w:rFonts w:asciiTheme="majorHAnsi" w:hAnsiTheme="majorHAnsi"/>
        </w:rPr>
      </w:pPr>
      <w:r>
        <w:rPr>
          <w:rFonts w:asciiTheme="majorHAnsi" w:hAnsiTheme="majorHAnsi"/>
        </w:rPr>
        <w:t xml:space="preserve">O </w:t>
      </w:r>
      <w:proofErr w:type="spellStart"/>
      <w:r>
        <w:rPr>
          <w:rFonts w:asciiTheme="majorHAnsi" w:hAnsiTheme="majorHAnsi"/>
        </w:rPr>
        <w:t>blz</w:t>
      </w:r>
      <w:proofErr w:type="spellEnd"/>
      <w:r>
        <w:rPr>
          <w:rFonts w:asciiTheme="majorHAnsi" w:hAnsiTheme="majorHAnsi"/>
        </w:rPr>
        <w:t xml:space="preserve">    </w:t>
      </w:r>
      <w:r w:rsidR="001C3A18">
        <w:rPr>
          <w:rFonts w:asciiTheme="majorHAnsi" w:hAnsiTheme="majorHAnsi"/>
        </w:rPr>
        <w:t>41</w:t>
      </w:r>
      <w:r>
        <w:rPr>
          <w:rFonts w:asciiTheme="majorHAnsi" w:hAnsiTheme="majorHAnsi"/>
        </w:rPr>
        <w:t xml:space="preserve">        O </w:t>
      </w:r>
      <w:proofErr w:type="spellStart"/>
      <w:r>
        <w:rPr>
          <w:rFonts w:asciiTheme="majorHAnsi" w:hAnsiTheme="majorHAnsi"/>
        </w:rPr>
        <w:t>blz</w:t>
      </w:r>
      <w:proofErr w:type="spellEnd"/>
      <w:r>
        <w:rPr>
          <w:rFonts w:asciiTheme="majorHAnsi" w:hAnsiTheme="majorHAnsi"/>
        </w:rPr>
        <w:t xml:space="preserve">     </w:t>
      </w:r>
      <w:r w:rsidR="001C3A18">
        <w:rPr>
          <w:rFonts w:asciiTheme="majorHAnsi" w:hAnsiTheme="majorHAnsi"/>
        </w:rPr>
        <w:t>42</w:t>
      </w:r>
      <w:r w:rsidR="003E7289">
        <w:rPr>
          <w:rFonts w:asciiTheme="majorHAnsi" w:hAnsiTheme="majorHAnsi"/>
        </w:rPr>
        <w:tab/>
      </w:r>
      <w:r w:rsidR="001103F1">
        <w:rPr>
          <w:rFonts w:asciiTheme="majorHAnsi" w:hAnsiTheme="majorHAnsi"/>
        </w:rPr>
        <w:tab/>
      </w:r>
    </w:p>
    <w:p w14:paraId="3B747EF0" w14:textId="0A6C8609" w:rsidR="00112F91" w:rsidRDefault="00112F91" w:rsidP="00F56755">
      <w:pPr>
        <w:pBdr>
          <w:bottom w:val="single" w:sz="12" w:space="1" w:color="auto"/>
        </w:pBdr>
        <w:rPr>
          <w:rFonts w:asciiTheme="majorHAnsi" w:hAnsiTheme="majorHAnsi"/>
        </w:rPr>
      </w:pPr>
      <w:r w:rsidRPr="000D5188">
        <w:rPr>
          <w:rFonts w:asciiTheme="majorHAnsi" w:hAnsiTheme="majorHAnsi"/>
        </w:rPr>
        <w:t>____________________________________________________________________</w:t>
      </w:r>
      <w:r>
        <w:rPr>
          <w:rFonts w:asciiTheme="majorHAnsi" w:hAnsiTheme="majorHAnsi"/>
        </w:rPr>
        <w:t>______</w:t>
      </w:r>
    </w:p>
    <w:p w14:paraId="634048FB" w14:textId="77777777" w:rsidR="00B4085B" w:rsidRDefault="006C6977" w:rsidP="006C6977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Rekenen</w:t>
      </w:r>
      <w:r>
        <w:rPr>
          <w:rFonts w:asciiTheme="majorHAnsi" w:hAnsiTheme="majorHAnsi"/>
          <w:b/>
          <w:sz w:val="28"/>
          <w:szCs w:val="28"/>
        </w:rPr>
        <w:t xml:space="preserve"> : </w:t>
      </w:r>
      <w:r w:rsidR="005F7BB1">
        <w:rPr>
          <w:rFonts w:asciiTheme="majorHAnsi" w:hAnsiTheme="majorHAnsi"/>
          <w:b/>
          <w:sz w:val="28"/>
          <w:szCs w:val="28"/>
        </w:rPr>
        <w:t xml:space="preserve">     </w:t>
      </w:r>
      <w:r w:rsidR="00C86854">
        <w:rPr>
          <w:rFonts w:asciiTheme="majorHAnsi" w:hAnsiTheme="majorHAnsi"/>
          <w:b/>
          <w:sz w:val="28"/>
          <w:szCs w:val="28"/>
        </w:rPr>
        <w:t xml:space="preserve"> </w:t>
      </w:r>
    </w:p>
    <w:p w14:paraId="726BA3BF" w14:textId="516431B2" w:rsidR="0096410C" w:rsidRPr="001C3A18" w:rsidRDefault="00C86854" w:rsidP="006C6977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</w:t>
      </w:r>
      <w:r w:rsidR="005F7BB1">
        <w:rPr>
          <w:rFonts w:asciiTheme="majorHAnsi" w:hAnsiTheme="majorHAnsi"/>
          <w:b/>
          <w:sz w:val="28"/>
          <w:szCs w:val="28"/>
        </w:rPr>
        <w:t xml:space="preserve">   </w:t>
      </w:r>
      <w:r w:rsidR="008007B5">
        <w:rPr>
          <w:rFonts w:asciiTheme="majorHAnsi" w:hAnsiTheme="majorHAnsi"/>
          <w:b/>
          <w:sz w:val="28"/>
          <w:szCs w:val="28"/>
        </w:rPr>
        <w:t xml:space="preserve">                     </w:t>
      </w:r>
      <w:r w:rsidR="009A65FC">
        <w:rPr>
          <w:rFonts w:asciiTheme="majorHAnsi" w:hAnsiTheme="majorHAnsi"/>
          <w:sz w:val="28"/>
          <w:szCs w:val="28"/>
        </w:rPr>
        <w:t xml:space="preserve">                                                  </w:t>
      </w:r>
      <w:r w:rsidR="001C3A18">
        <w:rPr>
          <w:rFonts w:asciiTheme="majorHAnsi" w:hAnsiTheme="majorHAnsi"/>
          <w:sz w:val="28"/>
          <w:szCs w:val="28"/>
        </w:rPr>
        <w:t xml:space="preserve">                             </w:t>
      </w:r>
    </w:p>
    <w:p w14:paraId="282F8709" w14:textId="56664C9C" w:rsidR="001C3A18" w:rsidRDefault="0096410C" w:rsidP="0096410C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O </w:t>
      </w:r>
      <w:r w:rsidR="001C3A18">
        <w:rPr>
          <w:rFonts w:asciiTheme="majorHAnsi" w:hAnsiTheme="majorHAnsi"/>
          <w:b/>
          <w:sz w:val="28"/>
          <w:szCs w:val="28"/>
        </w:rPr>
        <w:t xml:space="preserve">1 automatiseer blaadje          </w:t>
      </w:r>
      <w:r w:rsidR="001C3A18">
        <w:rPr>
          <w:rFonts w:asciiTheme="majorHAnsi" w:hAnsiTheme="majorHAnsi"/>
          <w:b/>
          <w:sz w:val="28"/>
          <w:szCs w:val="28"/>
        </w:rPr>
        <w:t>optellen tot 100 ( met  brug)</w:t>
      </w:r>
      <w:r w:rsidR="001C3A18">
        <w:rPr>
          <w:rFonts w:asciiTheme="majorHAnsi" w:hAnsiTheme="majorHAnsi"/>
          <w:b/>
          <w:sz w:val="28"/>
          <w:szCs w:val="28"/>
        </w:rPr>
        <w:t xml:space="preserve">. Vb. </w:t>
      </w:r>
      <w:r w:rsidR="001C3A18" w:rsidRPr="00517ADC">
        <w:rPr>
          <w:rFonts w:asciiTheme="majorHAnsi" w:hAnsiTheme="majorHAnsi"/>
          <w:b/>
          <w:sz w:val="28"/>
          <w:szCs w:val="28"/>
          <w:highlight w:val="green"/>
        </w:rPr>
        <w:t>48 + 17</w:t>
      </w:r>
      <w:r w:rsidR="001C3A18">
        <w:rPr>
          <w:rFonts w:asciiTheme="majorHAnsi" w:hAnsiTheme="majorHAnsi"/>
          <w:b/>
          <w:sz w:val="28"/>
          <w:szCs w:val="28"/>
        </w:rPr>
        <w:t xml:space="preserve"> =           </w:t>
      </w:r>
    </w:p>
    <w:p w14:paraId="4748EB35" w14:textId="62B4444C" w:rsidR="001C3A18" w:rsidRDefault="001C3A18" w:rsidP="0096410C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O 1 rekenspelletje in tussenklas</w:t>
      </w:r>
    </w:p>
    <w:p w14:paraId="76376D78" w14:textId="1E0AFF81" w:rsidR="001C3A18" w:rsidRDefault="001C3A18" w:rsidP="0096410C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O</w:t>
      </w:r>
      <w:r>
        <w:rPr>
          <w:rFonts w:asciiTheme="majorHAnsi" w:hAnsiTheme="majorHAnsi"/>
          <w:b/>
          <w:sz w:val="28"/>
          <w:szCs w:val="28"/>
        </w:rPr>
        <w:t xml:space="preserve"> Bundel tafeltje van   </w:t>
      </w:r>
      <w:r w:rsidRPr="00517ADC">
        <w:rPr>
          <w:rFonts w:asciiTheme="majorHAnsi" w:hAnsiTheme="majorHAnsi"/>
          <w:b/>
          <w:sz w:val="28"/>
          <w:szCs w:val="28"/>
          <w:highlight w:val="green"/>
        </w:rPr>
        <w:t>6</w:t>
      </w:r>
    </w:p>
    <w:p w14:paraId="37496696" w14:textId="77777777" w:rsidR="00B030A6" w:rsidRDefault="00B030A6" w:rsidP="006C6977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</w:p>
    <w:p w14:paraId="6D2A56E5" w14:textId="0C54782B" w:rsidR="00B030A6" w:rsidRPr="00B030A6" w:rsidRDefault="00B030A6" w:rsidP="001664D9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Schrijven</w:t>
      </w:r>
    </w:p>
    <w:p w14:paraId="28139754" w14:textId="77777777" w:rsidR="009B2BD3" w:rsidRDefault="00F56B07" w:rsidP="001664D9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>
        <w:rPr>
          <w:rFonts w:asciiTheme="majorHAnsi" w:hAnsiTheme="majorHAnsi"/>
          <w:sz w:val="40"/>
          <w:szCs w:val="40"/>
        </w:rPr>
        <w:t xml:space="preserve"> </w:t>
      </w:r>
      <w:r w:rsidR="009B2BD3">
        <w:rPr>
          <w:rFonts w:asciiTheme="majorHAnsi" w:hAnsiTheme="majorHAnsi"/>
          <w:b/>
          <w:sz w:val="28"/>
          <w:szCs w:val="28"/>
        </w:rPr>
        <w:t xml:space="preserve">Hoofdletter inoefenen </w:t>
      </w:r>
    </w:p>
    <w:p w14:paraId="701E5220" w14:textId="21FACB43" w:rsidR="004E0738" w:rsidRPr="004E0738" w:rsidRDefault="009B2BD3" w:rsidP="001664D9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 w:rsidRPr="00FC6D9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Z</w:t>
      </w:r>
      <w:r w:rsidR="00AB1D13" w:rsidRPr="00FC6D90">
        <w:rPr>
          <w:rFonts w:asciiTheme="majorHAnsi" w:hAnsiTheme="majorHAnsi"/>
          <w:b/>
          <w:sz w:val="28"/>
          <w:szCs w:val="28"/>
        </w:rPr>
        <w:t>in van de week</w:t>
      </w:r>
    </w:p>
    <w:p w14:paraId="6DA284D1" w14:textId="77777777" w:rsidR="00FC6D90" w:rsidRPr="00F35857" w:rsidRDefault="00FC6D90" w:rsidP="001664D9">
      <w:pPr>
        <w:rPr>
          <w:rFonts w:asciiTheme="majorHAnsi" w:hAnsiTheme="majorHAnsi"/>
          <w:b/>
          <w:sz w:val="28"/>
          <w:szCs w:val="28"/>
        </w:rPr>
      </w:pPr>
    </w:p>
    <w:p w14:paraId="3E696570" w14:textId="4015D08F" w:rsidR="00B030A6" w:rsidRDefault="00FC6D90" w:rsidP="001664D9">
      <w:pPr>
        <w:rPr>
          <w:rFonts w:asciiTheme="majorHAnsi" w:hAnsiTheme="majorHAnsi"/>
          <w:b/>
        </w:rPr>
      </w:pPr>
      <w:r w:rsidRPr="00FC6D90">
        <w:rPr>
          <w:rFonts w:asciiTheme="majorHAnsi" w:hAnsiTheme="majorHAnsi"/>
          <w:noProof/>
          <w:sz w:val="40"/>
          <w:szCs w:val="40"/>
          <w:lang w:val="nl-BE" w:eastAsia="nl-BE"/>
        </w:rPr>
        <w:t xml:space="preserve"> </w:t>
      </w:r>
      <w:r w:rsidRPr="00FC6D90">
        <w:rPr>
          <w:rFonts w:asciiTheme="majorHAnsi" w:hAnsiTheme="majorHAnsi"/>
          <w:noProof/>
          <w:sz w:val="40"/>
          <w:szCs w:val="40"/>
          <w:lang w:val="nl-BE" w:eastAsia="nl-BE"/>
        </w:rPr>
        <w:drawing>
          <wp:inline distT="0" distB="0" distL="0" distR="0" wp14:anchorId="4A00A873" wp14:editId="164B15E7">
            <wp:extent cx="790351" cy="518795"/>
            <wp:effectExtent l="0" t="0" r="0" b="0"/>
            <wp:docPr id="44" name="Afbeelding 44" descr="E:\Foto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46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12" cy="5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</w:rPr>
        <w:t xml:space="preserve"> </w:t>
      </w:r>
    </w:p>
    <w:p w14:paraId="6C655FF6" w14:textId="366F76B9" w:rsidR="00B030A6" w:rsidRDefault="00B030A6" w:rsidP="001664D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__________________________________________________________________________</w:t>
      </w:r>
    </w:p>
    <w:p w14:paraId="081F5E40" w14:textId="77777777" w:rsidR="00B030A6" w:rsidRDefault="00B030A6" w:rsidP="001664D9">
      <w:pPr>
        <w:rPr>
          <w:rFonts w:asciiTheme="majorHAnsi" w:hAnsiTheme="majorHAnsi"/>
          <w:b/>
        </w:rPr>
      </w:pPr>
    </w:p>
    <w:p w14:paraId="38BC876B" w14:textId="374CDA51" w:rsidR="00B030A6" w:rsidRDefault="00B030A6" w:rsidP="00B030A6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Vrije tekst met illustratie</w:t>
      </w:r>
      <w:r>
        <w:rPr>
          <w:rFonts w:asciiTheme="majorHAnsi" w:hAnsiTheme="majorHAnsi"/>
          <w:b/>
          <w:sz w:val="28"/>
          <w:szCs w:val="28"/>
        </w:rPr>
        <w:t xml:space="preserve"> : </w:t>
      </w:r>
    </w:p>
    <w:p w14:paraId="33A3ED56" w14:textId="77777777" w:rsidR="00B030A6" w:rsidRDefault="00B030A6" w:rsidP="00B030A6">
      <w:pPr>
        <w:rPr>
          <w:rFonts w:asciiTheme="majorHAnsi" w:hAnsiTheme="majorHAnsi"/>
          <w:noProof/>
          <w:lang w:val="nl-BE" w:eastAsia="nl-BE"/>
        </w:rPr>
      </w:pPr>
    </w:p>
    <w:p w14:paraId="0B706526" w14:textId="40FB82EE" w:rsidR="00B030A6" w:rsidRPr="001953AC" w:rsidRDefault="00B030A6" w:rsidP="001953AC">
      <w:pPr>
        <w:rPr>
          <w:rFonts w:asciiTheme="majorHAnsi" w:hAnsiTheme="majorHAnsi"/>
          <w:noProof/>
          <w:lang w:val="nl-BE" w:eastAsia="nl-BE"/>
        </w:rPr>
      </w:pPr>
      <w:r>
        <w:rPr>
          <w:rFonts w:asciiTheme="majorHAnsi" w:hAnsiTheme="majorHAnsi"/>
          <w:noProof/>
          <w:lang w:val="nl-BE" w:eastAsia="nl-BE"/>
        </w:rPr>
        <w:t xml:space="preserve">         </w:t>
      </w:r>
      <w:r w:rsidRPr="00374744">
        <w:rPr>
          <w:rFonts w:asciiTheme="majorHAnsi" w:hAnsiTheme="majorHAnsi"/>
          <w:sz w:val="40"/>
          <w:szCs w:val="40"/>
        </w:rPr>
        <w:t>O</w:t>
      </w:r>
      <w:r>
        <w:rPr>
          <w:rFonts w:asciiTheme="majorHAnsi" w:hAnsiTheme="majorHAnsi"/>
          <w:noProof/>
          <w:lang w:val="nl-BE" w:eastAsia="nl-BE"/>
        </w:rPr>
        <w:t xml:space="preserve">               </w:t>
      </w:r>
      <w:r w:rsidRPr="00F56755">
        <w:rPr>
          <w:rFonts w:asciiTheme="majorHAnsi" w:hAnsiTheme="majorHAnsi"/>
          <w:b/>
          <w:noProof/>
          <w:lang w:val="nl-BE" w:eastAsia="nl-BE"/>
        </w:rPr>
        <w:drawing>
          <wp:inline distT="0" distB="0" distL="0" distR="0" wp14:anchorId="29737D52" wp14:editId="01748F1A">
            <wp:extent cx="476250" cy="422601"/>
            <wp:effectExtent l="0" t="0" r="0" b="0"/>
            <wp:docPr id="14" name="Afbeelding 14" descr="E:\Foto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46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4" cy="42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61ED4" w14:textId="612DE85E" w:rsidR="00B030A6" w:rsidRDefault="001953AC" w:rsidP="001664D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__________________________________________________________________________</w:t>
      </w:r>
    </w:p>
    <w:p w14:paraId="73220EDF" w14:textId="77777777" w:rsidR="00517ADC" w:rsidRDefault="00517ADC" w:rsidP="009C4EBA">
      <w:pPr>
        <w:rPr>
          <w:rFonts w:asciiTheme="majorHAnsi" w:hAnsiTheme="majorHAnsi"/>
          <w:b/>
          <w:sz w:val="28"/>
          <w:szCs w:val="28"/>
          <w:highlight w:val="yellow"/>
        </w:rPr>
      </w:pPr>
    </w:p>
    <w:p w14:paraId="5157FD06" w14:textId="661F530E" w:rsidR="00715D36" w:rsidRPr="00F35857" w:rsidRDefault="00617BE4" w:rsidP="009C4EBA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Lezen</w:t>
      </w:r>
      <w:r w:rsidR="005F7BB1">
        <w:rPr>
          <w:rFonts w:asciiTheme="majorHAnsi" w:hAnsiTheme="majorHAnsi"/>
          <w:sz w:val="28"/>
          <w:szCs w:val="28"/>
        </w:rPr>
        <w:t xml:space="preserve"> </w:t>
      </w:r>
      <w:r w:rsidR="00B4085B">
        <w:rPr>
          <w:rFonts w:asciiTheme="majorHAnsi" w:hAnsiTheme="majorHAnsi"/>
          <w:sz w:val="28"/>
          <w:szCs w:val="28"/>
        </w:rPr>
        <w:t>:</w:t>
      </w:r>
      <w:r w:rsidR="009A61B9">
        <w:rPr>
          <w:rFonts w:asciiTheme="majorHAnsi" w:hAnsiTheme="majorHAnsi"/>
          <w:sz w:val="28"/>
          <w:szCs w:val="28"/>
        </w:rPr>
        <w:t xml:space="preserve"> </w:t>
      </w:r>
      <w:r w:rsidR="00B030A6">
        <w:rPr>
          <w:rFonts w:asciiTheme="majorHAnsi" w:hAnsiTheme="majorHAnsi"/>
          <w:sz w:val="28"/>
          <w:szCs w:val="28"/>
        </w:rPr>
        <w:tab/>
      </w:r>
      <w:r w:rsidR="009A61B9" w:rsidRPr="00CD7A65">
        <w:rPr>
          <w:rFonts w:asciiTheme="majorHAnsi" w:hAnsiTheme="majorHAnsi"/>
          <w:sz w:val="40"/>
          <w:szCs w:val="40"/>
        </w:rPr>
        <w:t>O</w:t>
      </w:r>
      <w:r w:rsidR="009A61B9" w:rsidRPr="003F21A5">
        <w:rPr>
          <w:rFonts w:asciiTheme="majorHAnsi" w:hAnsiTheme="majorHAnsi"/>
          <w:b/>
          <w:sz w:val="28"/>
          <w:szCs w:val="28"/>
        </w:rPr>
        <w:t xml:space="preserve"> </w:t>
      </w:r>
      <w:r w:rsidR="009A61B9">
        <w:rPr>
          <w:rFonts w:asciiTheme="majorHAnsi" w:hAnsiTheme="majorHAnsi"/>
          <w:b/>
          <w:sz w:val="28"/>
          <w:szCs w:val="28"/>
        </w:rPr>
        <w:t xml:space="preserve"> 20 min        </w:t>
      </w:r>
      <w:r w:rsidR="009A61B9" w:rsidRPr="00CD7A65">
        <w:rPr>
          <w:rFonts w:asciiTheme="majorHAnsi" w:hAnsiTheme="majorHAnsi"/>
          <w:sz w:val="40"/>
          <w:szCs w:val="40"/>
        </w:rPr>
        <w:t>O</w:t>
      </w:r>
      <w:r w:rsidR="009A61B9" w:rsidRPr="003F21A5">
        <w:rPr>
          <w:rFonts w:asciiTheme="majorHAnsi" w:hAnsiTheme="majorHAnsi"/>
          <w:b/>
          <w:sz w:val="28"/>
          <w:szCs w:val="28"/>
        </w:rPr>
        <w:t xml:space="preserve"> </w:t>
      </w:r>
      <w:r w:rsidR="009A61B9">
        <w:rPr>
          <w:rFonts w:asciiTheme="majorHAnsi" w:hAnsiTheme="majorHAnsi"/>
          <w:b/>
          <w:sz w:val="28"/>
          <w:szCs w:val="28"/>
        </w:rPr>
        <w:t xml:space="preserve"> 20 min        </w:t>
      </w:r>
      <w:r w:rsidR="009A61B9" w:rsidRPr="00CD7A65">
        <w:rPr>
          <w:rFonts w:asciiTheme="majorHAnsi" w:hAnsiTheme="majorHAnsi"/>
          <w:sz w:val="40"/>
          <w:szCs w:val="40"/>
        </w:rPr>
        <w:t>O</w:t>
      </w:r>
      <w:r w:rsidR="009A61B9" w:rsidRPr="003F21A5">
        <w:rPr>
          <w:rFonts w:asciiTheme="majorHAnsi" w:hAnsiTheme="majorHAnsi"/>
          <w:b/>
          <w:sz w:val="28"/>
          <w:szCs w:val="28"/>
        </w:rPr>
        <w:t xml:space="preserve"> </w:t>
      </w:r>
      <w:r w:rsidR="009A61B9">
        <w:rPr>
          <w:rFonts w:asciiTheme="majorHAnsi" w:hAnsiTheme="majorHAnsi"/>
          <w:b/>
          <w:sz w:val="28"/>
          <w:szCs w:val="28"/>
        </w:rPr>
        <w:t xml:space="preserve"> 20 min        </w:t>
      </w:r>
    </w:p>
    <w:p w14:paraId="0BDABA68" w14:textId="39384E04" w:rsidR="001953AC" w:rsidRDefault="001953AC" w:rsidP="001664D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__________________________________________________________________________</w:t>
      </w:r>
    </w:p>
    <w:p w14:paraId="1FEEE760" w14:textId="77777777" w:rsidR="001953AC" w:rsidRDefault="001953AC" w:rsidP="001664D9">
      <w:pPr>
        <w:rPr>
          <w:rFonts w:asciiTheme="majorHAnsi" w:hAnsiTheme="majorHAnsi"/>
          <w:b/>
        </w:rPr>
      </w:pPr>
    </w:p>
    <w:p w14:paraId="23941296" w14:textId="29B1588E" w:rsidR="006C6977" w:rsidRPr="00B030A6" w:rsidRDefault="001664D9" w:rsidP="001664D9">
      <w:pPr>
        <w:rPr>
          <w:rFonts w:asciiTheme="majorHAnsi" w:hAnsiTheme="majorHAnsi"/>
          <w:b/>
        </w:rPr>
      </w:pPr>
      <w:r w:rsidRPr="000D5188">
        <w:rPr>
          <w:rFonts w:asciiTheme="majorHAnsi" w:hAnsiTheme="majorHAnsi"/>
          <w:b/>
        </w:rPr>
        <w:t>EXTRA:</w:t>
      </w:r>
      <w:r w:rsidR="00B030A6">
        <w:rPr>
          <w:rFonts w:asciiTheme="majorHAnsi" w:hAnsiTheme="majorHAnsi"/>
          <w:b/>
        </w:rPr>
        <w:t xml:space="preserve">             </w:t>
      </w:r>
      <w:r w:rsidR="00617BE4">
        <w:rPr>
          <w:rFonts w:asciiTheme="majorHAnsi" w:hAnsiTheme="majorHAnsi"/>
        </w:rPr>
        <w:t xml:space="preserve">O </w:t>
      </w:r>
      <w:proofErr w:type="spellStart"/>
      <w:r w:rsidR="00617BE4">
        <w:rPr>
          <w:rFonts w:asciiTheme="majorHAnsi" w:hAnsiTheme="majorHAnsi"/>
        </w:rPr>
        <w:t>Bingel</w:t>
      </w:r>
      <w:proofErr w:type="spellEnd"/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0C6C70">
        <w:rPr>
          <w:rFonts w:asciiTheme="majorHAnsi" w:hAnsiTheme="majorHAnsi"/>
        </w:rPr>
        <w:t xml:space="preserve">         </w:t>
      </w:r>
      <w:r w:rsidRPr="000D5188">
        <w:rPr>
          <w:rFonts w:asciiTheme="majorHAnsi" w:hAnsiTheme="majorHAnsi"/>
        </w:rPr>
        <w:t>O Eigen plan:</w:t>
      </w:r>
      <w:r w:rsidR="00B030A6">
        <w:rPr>
          <w:rFonts w:asciiTheme="majorHAnsi" w:hAnsiTheme="majorHAnsi" w:cs="Times New Roman"/>
        </w:rPr>
        <w:t>……………………………</w:t>
      </w:r>
    </w:p>
    <w:sectPr w:rsidR="006C6977" w:rsidRPr="00B030A6" w:rsidSect="002F07C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pleGothic">
    <w:altName w:val="Arial Unicode MS"/>
    <w:charset w:val="4F"/>
    <w:family w:val="auto"/>
    <w:pitch w:val="variable"/>
    <w:sig w:usb0="00000000" w:usb1="09060000" w:usb2="00000010" w:usb3="00000000" w:csb0="00080020" w:csb1="00000000"/>
  </w:font>
  <w:font w:name="Sathu">
    <w:charset w:val="00"/>
    <w:family w:val="auto"/>
    <w:pitch w:val="variable"/>
    <w:sig w:usb0="01000003" w:usb1="00000000" w:usb2="00000000" w:usb3="00000000" w:csb0="00000197" w:csb1="00000000"/>
  </w:font>
  <w:font w:name="Euphemia UCAS">
    <w:charset w:val="00"/>
    <w:family w:val="auto"/>
    <w:pitch w:val="variable"/>
    <w:sig w:usb0="80000063" w:usb1="00000000" w:usb2="00002000" w:usb3="00000000" w:csb0="000001F3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2816F8"/>
    <w:multiLevelType w:val="hybridMultilevel"/>
    <w:tmpl w:val="C8864468"/>
    <w:lvl w:ilvl="0" w:tplc="1E5293E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264D6"/>
    <w:multiLevelType w:val="hybridMultilevel"/>
    <w:tmpl w:val="B22E25C4"/>
    <w:lvl w:ilvl="0" w:tplc="920ED16C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9228E4"/>
    <w:multiLevelType w:val="hybridMultilevel"/>
    <w:tmpl w:val="7C184380"/>
    <w:lvl w:ilvl="0" w:tplc="705AB424">
      <w:numFmt w:val="bullet"/>
      <w:lvlText w:val=""/>
      <w:lvlJc w:val="left"/>
      <w:pPr>
        <w:ind w:left="705" w:hanging="585"/>
      </w:pPr>
      <w:rPr>
        <w:rFonts w:ascii="Symbol" w:eastAsiaTheme="minorEastAsia" w:hAnsi="Symbol" w:cstheme="minorBidi" w:hint="default"/>
        <w:b w:val="0"/>
        <w:sz w:val="40"/>
      </w:rPr>
    </w:lvl>
    <w:lvl w:ilvl="1" w:tplc="0813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" w15:restartNumberingAfterBreak="0">
    <w:nsid w:val="67532F82"/>
    <w:multiLevelType w:val="hybridMultilevel"/>
    <w:tmpl w:val="6BF4EA60"/>
    <w:lvl w:ilvl="0" w:tplc="98AEB69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8472D"/>
    <w:multiLevelType w:val="hybridMultilevel"/>
    <w:tmpl w:val="66F079D0"/>
    <w:lvl w:ilvl="0" w:tplc="E87A0E00">
      <w:numFmt w:val="bullet"/>
      <w:lvlText w:val=""/>
      <w:lvlJc w:val="left"/>
      <w:pPr>
        <w:ind w:left="1926" w:hanging="510"/>
      </w:pPr>
      <w:rPr>
        <w:rFonts w:ascii="Symbol" w:eastAsiaTheme="minorEastAsia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C88"/>
    <w:rsid w:val="00001B7C"/>
    <w:rsid w:val="00007294"/>
    <w:rsid w:val="0001202B"/>
    <w:rsid w:val="00021EA2"/>
    <w:rsid w:val="0002760A"/>
    <w:rsid w:val="000314FE"/>
    <w:rsid w:val="000329AD"/>
    <w:rsid w:val="000351EB"/>
    <w:rsid w:val="00060CA4"/>
    <w:rsid w:val="0006256C"/>
    <w:rsid w:val="0007728D"/>
    <w:rsid w:val="00090AEF"/>
    <w:rsid w:val="000A0822"/>
    <w:rsid w:val="000A4DBD"/>
    <w:rsid w:val="000A53F8"/>
    <w:rsid w:val="000B3C8F"/>
    <w:rsid w:val="000B5600"/>
    <w:rsid w:val="000B77EC"/>
    <w:rsid w:val="000C6C70"/>
    <w:rsid w:val="000D1B14"/>
    <w:rsid w:val="000D5188"/>
    <w:rsid w:val="000E294B"/>
    <w:rsid w:val="00100235"/>
    <w:rsid w:val="001055B3"/>
    <w:rsid w:val="001103F1"/>
    <w:rsid w:val="00112F91"/>
    <w:rsid w:val="001222B0"/>
    <w:rsid w:val="00124469"/>
    <w:rsid w:val="00140617"/>
    <w:rsid w:val="00142DE2"/>
    <w:rsid w:val="00150C51"/>
    <w:rsid w:val="00152209"/>
    <w:rsid w:val="001664D9"/>
    <w:rsid w:val="00167193"/>
    <w:rsid w:val="001713FB"/>
    <w:rsid w:val="00175A1F"/>
    <w:rsid w:val="00176949"/>
    <w:rsid w:val="00191C6F"/>
    <w:rsid w:val="001953AC"/>
    <w:rsid w:val="00197A3E"/>
    <w:rsid w:val="001A3BEA"/>
    <w:rsid w:val="001C3181"/>
    <w:rsid w:val="001C3A18"/>
    <w:rsid w:val="001D3DCD"/>
    <w:rsid w:val="001D69E1"/>
    <w:rsid w:val="001E115A"/>
    <w:rsid w:val="001E5556"/>
    <w:rsid w:val="00220A36"/>
    <w:rsid w:val="00232B2C"/>
    <w:rsid w:val="0023662C"/>
    <w:rsid w:val="0027549A"/>
    <w:rsid w:val="002756B3"/>
    <w:rsid w:val="00286230"/>
    <w:rsid w:val="002A0D69"/>
    <w:rsid w:val="002B093C"/>
    <w:rsid w:val="002C1F61"/>
    <w:rsid w:val="002D7E2C"/>
    <w:rsid w:val="002E0C58"/>
    <w:rsid w:val="002E267E"/>
    <w:rsid w:val="002E5F6C"/>
    <w:rsid w:val="002F07C3"/>
    <w:rsid w:val="002F1054"/>
    <w:rsid w:val="002F3207"/>
    <w:rsid w:val="002F5B0D"/>
    <w:rsid w:val="002F68EA"/>
    <w:rsid w:val="00300862"/>
    <w:rsid w:val="003058EE"/>
    <w:rsid w:val="00320700"/>
    <w:rsid w:val="00321032"/>
    <w:rsid w:val="003257D5"/>
    <w:rsid w:val="00332B2D"/>
    <w:rsid w:val="003457C3"/>
    <w:rsid w:val="0034617D"/>
    <w:rsid w:val="00347DB8"/>
    <w:rsid w:val="00353226"/>
    <w:rsid w:val="00374744"/>
    <w:rsid w:val="00380A05"/>
    <w:rsid w:val="00390EDB"/>
    <w:rsid w:val="003B0119"/>
    <w:rsid w:val="003B58D3"/>
    <w:rsid w:val="003B756A"/>
    <w:rsid w:val="003C0F32"/>
    <w:rsid w:val="003C3DF7"/>
    <w:rsid w:val="003D40A3"/>
    <w:rsid w:val="003E7289"/>
    <w:rsid w:val="003F21A5"/>
    <w:rsid w:val="00431BE2"/>
    <w:rsid w:val="004359D4"/>
    <w:rsid w:val="004375BB"/>
    <w:rsid w:val="0043794E"/>
    <w:rsid w:val="00442CEA"/>
    <w:rsid w:val="00443347"/>
    <w:rsid w:val="004538A2"/>
    <w:rsid w:val="00453A06"/>
    <w:rsid w:val="00460ED2"/>
    <w:rsid w:val="004638C7"/>
    <w:rsid w:val="00482B03"/>
    <w:rsid w:val="00482D07"/>
    <w:rsid w:val="00495C08"/>
    <w:rsid w:val="0049647F"/>
    <w:rsid w:val="004975AE"/>
    <w:rsid w:val="004975FC"/>
    <w:rsid w:val="004A7262"/>
    <w:rsid w:val="004B38EC"/>
    <w:rsid w:val="004C41C0"/>
    <w:rsid w:val="004D3078"/>
    <w:rsid w:val="004D40CA"/>
    <w:rsid w:val="004E0738"/>
    <w:rsid w:val="004F4A76"/>
    <w:rsid w:val="005009F3"/>
    <w:rsid w:val="00501E3B"/>
    <w:rsid w:val="005055E7"/>
    <w:rsid w:val="00517ADC"/>
    <w:rsid w:val="00522258"/>
    <w:rsid w:val="005243C2"/>
    <w:rsid w:val="005340AD"/>
    <w:rsid w:val="00550883"/>
    <w:rsid w:val="00550943"/>
    <w:rsid w:val="00557D09"/>
    <w:rsid w:val="005606CA"/>
    <w:rsid w:val="00574265"/>
    <w:rsid w:val="0058753F"/>
    <w:rsid w:val="00591B69"/>
    <w:rsid w:val="005B4C69"/>
    <w:rsid w:val="005B6B53"/>
    <w:rsid w:val="005C4E9C"/>
    <w:rsid w:val="005C6213"/>
    <w:rsid w:val="005C79E7"/>
    <w:rsid w:val="005D2E89"/>
    <w:rsid w:val="005D7E92"/>
    <w:rsid w:val="005E1C1E"/>
    <w:rsid w:val="005E50E6"/>
    <w:rsid w:val="005E615D"/>
    <w:rsid w:val="005F7BB1"/>
    <w:rsid w:val="00606BE4"/>
    <w:rsid w:val="00607DE2"/>
    <w:rsid w:val="006165F9"/>
    <w:rsid w:val="00617BE4"/>
    <w:rsid w:val="00617F76"/>
    <w:rsid w:val="00622422"/>
    <w:rsid w:val="00627D37"/>
    <w:rsid w:val="006408E2"/>
    <w:rsid w:val="0064090D"/>
    <w:rsid w:val="00647B88"/>
    <w:rsid w:val="006519B5"/>
    <w:rsid w:val="006535D9"/>
    <w:rsid w:val="00656A2F"/>
    <w:rsid w:val="006602F1"/>
    <w:rsid w:val="006643B1"/>
    <w:rsid w:val="006669A8"/>
    <w:rsid w:val="00670345"/>
    <w:rsid w:val="0068484A"/>
    <w:rsid w:val="00691BC7"/>
    <w:rsid w:val="00694BBD"/>
    <w:rsid w:val="006A17E7"/>
    <w:rsid w:val="006B13F4"/>
    <w:rsid w:val="006B3471"/>
    <w:rsid w:val="006B65D6"/>
    <w:rsid w:val="006B6AC1"/>
    <w:rsid w:val="006C1EB7"/>
    <w:rsid w:val="006C6977"/>
    <w:rsid w:val="006D6B78"/>
    <w:rsid w:val="006D7587"/>
    <w:rsid w:val="006E1E42"/>
    <w:rsid w:val="006F3747"/>
    <w:rsid w:val="006F70C1"/>
    <w:rsid w:val="00704747"/>
    <w:rsid w:val="007108D7"/>
    <w:rsid w:val="007131EE"/>
    <w:rsid w:val="00715D36"/>
    <w:rsid w:val="00717CF8"/>
    <w:rsid w:val="00745E68"/>
    <w:rsid w:val="007518F7"/>
    <w:rsid w:val="007568F4"/>
    <w:rsid w:val="00757740"/>
    <w:rsid w:val="00773B03"/>
    <w:rsid w:val="007836B3"/>
    <w:rsid w:val="007934C9"/>
    <w:rsid w:val="007A13DC"/>
    <w:rsid w:val="007A6105"/>
    <w:rsid w:val="007C10FC"/>
    <w:rsid w:val="007D6967"/>
    <w:rsid w:val="007F5B17"/>
    <w:rsid w:val="008007B5"/>
    <w:rsid w:val="00804009"/>
    <w:rsid w:val="00804718"/>
    <w:rsid w:val="00805189"/>
    <w:rsid w:val="00816A13"/>
    <w:rsid w:val="00827455"/>
    <w:rsid w:val="00834D83"/>
    <w:rsid w:val="00837604"/>
    <w:rsid w:val="00846247"/>
    <w:rsid w:val="0085092E"/>
    <w:rsid w:val="00861637"/>
    <w:rsid w:val="00861E44"/>
    <w:rsid w:val="00862695"/>
    <w:rsid w:val="008645E4"/>
    <w:rsid w:val="0087446E"/>
    <w:rsid w:val="00884D7C"/>
    <w:rsid w:val="008968D2"/>
    <w:rsid w:val="008973A9"/>
    <w:rsid w:val="008A4B65"/>
    <w:rsid w:val="008D1C48"/>
    <w:rsid w:val="008D3E0F"/>
    <w:rsid w:val="008E16E8"/>
    <w:rsid w:val="008E441A"/>
    <w:rsid w:val="008F5B15"/>
    <w:rsid w:val="00913FB7"/>
    <w:rsid w:val="00915E96"/>
    <w:rsid w:val="0092013F"/>
    <w:rsid w:val="00925E9F"/>
    <w:rsid w:val="00933460"/>
    <w:rsid w:val="00933989"/>
    <w:rsid w:val="00937884"/>
    <w:rsid w:val="00943BD4"/>
    <w:rsid w:val="00955B36"/>
    <w:rsid w:val="0096410C"/>
    <w:rsid w:val="009644FB"/>
    <w:rsid w:val="009729C2"/>
    <w:rsid w:val="00973926"/>
    <w:rsid w:val="00980919"/>
    <w:rsid w:val="00980D75"/>
    <w:rsid w:val="009A61B9"/>
    <w:rsid w:val="009A65B7"/>
    <w:rsid w:val="009A65FC"/>
    <w:rsid w:val="009B16BC"/>
    <w:rsid w:val="009B2BD3"/>
    <w:rsid w:val="009B6263"/>
    <w:rsid w:val="009B75E3"/>
    <w:rsid w:val="009C4EBA"/>
    <w:rsid w:val="009D0CCA"/>
    <w:rsid w:val="009D5F0F"/>
    <w:rsid w:val="009E7831"/>
    <w:rsid w:val="009F5593"/>
    <w:rsid w:val="00A23377"/>
    <w:rsid w:val="00A303B4"/>
    <w:rsid w:val="00A3703B"/>
    <w:rsid w:val="00A372BF"/>
    <w:rsid w:val="00A55188"/>
    <w:rsid w:val="00A727E3"/>
    <w:rsid w:val="00A80E42"/>
    <w:rsid w:val="00A82299"/>
    <w:rsid w:val="00A92217"/>
    <w:rsid w:val="00A93279"/>
    <w:rsid w:val="00A949FA"/>
    <w:rsid w:val="00AA3127"/>
    <w:rsid w:val="00AB1D13"/>
    <w:rsid w:val="00AC009F"/>
    <w:rsid w:val="00AD1165"/>
    <w:rsid w:val="00AE6F46"/>
    <w:rsid w:val="00AF6870"/>
    <w:rsid w:val="00B030A6"/>
    <w:rsid w:val="00B16EBC"/>
    <w:rsid w:val="00B20F8B"/>
    <w:rsid w:val="00B30E5B"/>
    <w:rsid w:val="00B31A43"/>
    <w:rsid w:val="00B332D8"/>
    <w:rsid w:val="00B4085B"/>
    <w:rsid w:val="00B41D38"/>
    <w:rsid w:val="00B42A86"/>
    <w:rsid w:val="00B61C4E"/>
    <w:rsid w:val="00B6315D"/>
    <w:rsid w:val="00B66CBF"/>
    <w:rsid w:val="00B74296"/>
    <w:rsid w:val="00B8409D"/>
    <w:rsid w:val="00B861CE"/>
    <w:rsid w:val="00B86B47"/>
    <w:rsid w:val="00B87A6F"/>
    <w:rsid w:val="00B93178"/>
    <w:rsid w:val="00BA213D"/>
    <w:rsid w:val="00BA5D2F"/>
    <w:rsid w:val="00BB2702"/>
    <w:rsid w:val="00BC2415"/>
    <w:rsid w:val="00BD589D"/>
    <w:rsid w:val="00C012E0"/>
    <w:rsid w:val="00C01999"/>
    <w:rsid w:val="00C060EE"/>
    <w:rsid w:val="00C11712"/>
    <w:rsid w:val="00C12AB7"/>
    <w:rsid w:val="00C2365A"/>
    <w:rsid w:val="00C2431C"/>
    <w:rsid w:val="00C3240E"/>
    <w:rsid w:val="00C36870"/>
    <w:rsid w:val="00C4157D"/>
    <w:rsid w:val="00C52F21"/>
    <w:rsid w:val="00C5760A"/>
    <w:rsid w:val="00C63671"/>
    <w:rsid w:val="00C73F59"/>
    <w:rsid w:val="00C808D5"/>
    <w:rsid w:val="00C818EC"/>
    <w:rsid w:val="00C82DA8"/>
    <w:rsid w:val="00C86854"/>
    <w:rsid w:val="00C93977"/>
    <w:rsid w:val="00CB2538"/>
    <w:rsid w:val="00CB649E"/>
    <w:rsid w:val="00CC049F"/>
    <w:rsid w:val="00CC4455"/>
    <w:rsid w:val="00CD5BA6"/>
    <w:rsid w:val="00CD7A65"/>
    <w:rsid w:val="00CE00EE"/>
    <w:rsid w:val="00D351EB"/>
    <w:rsid w:val="00D42319"/>
    <w:rsid w:val="00D433DF"/>
    <w:rsid w:val="00D520AF"/>
    <w:rsid w:val="00D5252B"/>
    <w:rsid w:val="00D60DCB"/>
    <w:rsid w:val="00D623A7"/>
    <w:rsid w:val="00D719FD"/>
    <w:rsid w:val="00D72323"/>
    <w:rsid w:val="00D93D7B"/>
    <w:rsid w:val="00DA3C65"/>
    <w:rsid w:val="00DA5CD2"/>
    <w:rsid w:val="00DC36DA"/>
    <w:rsid w:val="00DC40A5"/>
    <w:rsid w:val="00DE5AED"/>
    <w:rsid w:val="00DF2017"/>
    <w:rsid w:val="00E01C88"/>
    <w:rsid w:val="00E20DF8"/>
    <w:rsid w:val="00E34AFD"/>
    <w:rsid w:val="00E35456"/>
    <w:rsid w:val="00E36AB5"/>
    <w:rsid w:val="00E449C9"/>
    <w:rsid w:val="00E46F66"/>
    <w:rsid w:val="00E52A43"/>
    <w:rsid w:val="00E7288B"/>
    <w:rsid w:val="00E85102"/>
    <w:rsid w:val="00E86BE3"/>
    <w:rsid w:val="00E974A7"/>
    <w:rsid w:val="00EA1630"/>
    <w:rsid w:val="00EA410C"/>
    <w:rsid w:val="00EC2A0A"/>
    <w:rsid w:val="00EC52BE"/>
    <w:rsid w:val="00EE2D69"/>
    <w:rsid w:val="00F05C46"/>
    <w:rsid w:val="00F17AE1"/>
    <w:rsid w:val="00F17B04"/>
    <w:rsid w:val="00F22C70"/>
    <w:rsid w:val="00F25085"/>
    <w:rsid w:val="00F25A75"/>
    <w:rsid w:val="00F35857"/>
    <w:rsid w:val="00F45B1E"/>
    <w:rsid w:val="00F56755"/>
    <w:rsid w:val="00F56B07"/>
    <w:rsid w:val="00F63FB6"/>
    <w:rsid w:val="00F64167"/>
    <w:rsid w:val="00F7038C"/>
    <w:rsid w:val="00F82DF3"/>
    <w:rsid w:val="00FA1272"/>
    <w:rsid w:val="00FA2A75"/>
    <w:rsid w:val="00FB63EE"/>
    <w:rsid w:val="00FC6D90"/>
    <w:rsid w:val="00FD316D"/>
    <w:rsid w:val="00FF1D1E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ABE168"/>
  <w14:defaultImageDpi w14:val="300"/>
  <w15:docId w15:val="{FC0BF048-735A-4180-826F-7422A6842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2760A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2760A"/>
    <w:rPr>
      <w:rFonts w:ascii="Lucida Grande" w:hAnsi="Lucida Grande" w:cs="Lucida Grande"/>
      <w:sz w:val="18"/>
      <w:szCs w:val="18"/>
      <w:lang w:val="nl-NL"/>
    </w:rPr>
  </w:style>
  <w:style w:type="table" w:styleId="Tabelraster">
    <w:name w:val="Table Grid"/>
    <w:basedOn w:val="Standaardtabel"/>
    <w:uiPriority w:val="59"/>
    <w:rsid w:val="00F45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druk">
    <w:name w:val="Emphasis"/>
    <w:basedOn w:val="Standaardalinea-lettertype"/>
    <w:uiPriority w:val="20"/>
    <w:qFormat/>
    <w:rsid w:val="007518F7"/>
    <w:rPr>
      <w:i/>
      <w:iCs/>
    </w:rPr>
  </w:style>
  <w:style w:type="paragraph" w:styleId="Lijstalinea">
    <w:name w:val="List Paragraph"/>
    <w:basedOn w:val="Standaard"/>
    <w:uiPriority w:val="34"/>
    <w:qFormat/>
    <w:rsid w:val="00F358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3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3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3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5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012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23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544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99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934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878859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0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0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698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777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4741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78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6503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9107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6667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55058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92774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5860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94686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31876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9285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846263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46531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0192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25857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97763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651335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55508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F396822F</Template>
  <TotalTime>1</TotalTime>
  <Pages>4</Pages>
  <Words>492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thuis</Company>
  <LinksUpToDate>false</LinksUpToDate>
  <CharactersWithSpaces>3194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Van den Broeck</dc:creator>
  <cp:keywords/>
  <dc:description/>
  <cp:lastModifiedBy>Nancy Hamels</cp:lastModifiedBy>
  <cp:revision>2</cp:revision>
  <cp:lastPrinted>2017-01-08T22:47:00Z</cp:lastPrinted>
  <dcterms:created xsi:type="dcterms:W3CDTF">2017-03-11T20:45:00Z</dcterms:created>
  <dcterms:modified xsi:type="dcterms:W3CDTF">2017-03-11T20:45:00Z</dcterms:modified>
</cp:coreProperties>
</file>